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bookmarkStart w:id="0" w:name="_GoBack"/>
      <w:r w:rsidRPr="002852F7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852F7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2852F7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852F7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2852F7" w:rsidRDefault="009A306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852F7" w:rsidRDefault="009A306C" w:rsidP="002852F7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852F7" w:rsidRDefault="00BC401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2852F7">
        <w:rPr>
          <w:rFonts w:cs="Arial"/>
          <w:color w:val="000000"/>
        </w:rPr>
        <w:t xml:space="preserve">21 апреля </w:t>
      </w:r>
      <w:r w:rsidR="00995070" w:rsidRPr="002852F7">
        <w:rPr>
          <w:rFonts w:cs="Arial"/>
          <w:color w:val="000000"/>
        </w:rPr>
        <w:t>2025</w:t>
      </w:r>
      <w:r w:rsidR="0004565C" w:rsidRPr="002852F7">
        <w:rPr>
          <w:rFonts w:cs="Arial"/>
          <w:color w:val="000000"/>
        </w:rPr>
        <w:t xml:space="preserve"> год</w:t>
      </w:r>
      <w:r w:rsidR="00F9529D" w:rsidRPr="002852F7">
        <w:rPr>
          <w:rFonts w:cs="Arial"/>
          <w:color w:val="000000"/>
        </w:rPr>
        <w:t>а</w:t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9A306C" w:rsidRPr="002852F7">
        <w:rPr>
          <w:rFonts w:cs="Arial"/>
          <w:color w:val="000000"/>
        </w:rPr>
        <w:tab/>
      </w:r>
      <w:r w:rsidR="0004565C" w:rsidRPr="002852F7">
        <w:rPr>
          <w:rFonts w:cs="Arial"/>
          <w:color w:val="000000"/>
        </w:rPr>
        <w:t>№</w:t>
      </w:r>
      <w:r w:rsidR="00995070" w:rsidRPr="002852F7">
        <w:rPr>
          <w:rFonts w:cs="Arial"/>
          <w:color w:val="000000"/>
        </w:rPr>
        <w:t xml:space="preserve"> </w:t>
      </w:r>
      <w:r w:rsidRPr="002852F7">
        <w:rPr>
          <w:rFonts w:cs="Arial"/>
          <w:color w:val="000000"/>
        </w:rPr>
        <w:t>218</w:t>
      </w: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852F7" w:rsidRDefault="009A306C" w:rsidP="002852F7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2852F7">
        <w:rPr>
          <w:rFonts w:cs="Arial"/>
          <w:color w:val="000000"/>
        </w:rPr>
        <w:t>с. Нерчинский Завод</w:t>
      </w:r>
    </w:p>
    <w:p w:rsidR="009A306C" w:rsidRPr="002852F7" w:rsidRDefault="009A306C" w:rsidP="002852F7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852F7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2852F7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2852F7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2852F7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2852F7" w:rsidRDefault="00146EC2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2852F7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2852F7" w:rsidRDefault="0004565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2852F7" w:rsidRDefault="009A306C" w:rsidP="002852F7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2852F7" w:rsidRDefault="0004565C" w:rsidP="002852F7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2852F7">
        <w:rPr>
          <w:rFonts w:cs="Arial"/>
          <w:color w:val="000000"/>
        </w:rPr>
        <w:t xml:space="preserve">В соответствии </w:t>
      </w:r>
      <w:r w:rsidR="009430D2" w:rsidRPr="002852F7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2852F7">
          <w:rPr>
            <w:rStyle w:val="aa"/>
            <w:rFonts w:cs="Arial"/>
          </w:rPr>
          <w:t>№ 2074-ЗЗК от 29.06.2022 года</w:t>
        </w:r>
      </w:hyperlink>
      <w:r w:rsidR="009430D2" w:rsidRPr="002852F7">
        <w:rPr>
          <w:rFonts w:cs="Arial"/>
          <w:color w:val="000000"/>
        </w:rPr>
        <w:t xml:space="preserve"> «О преобразовании</w:t>
      </w:r>
      <w:r w:rsidR="00551B55" w:rsidRPr="002852F7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2852F7">
        <w:rPr>
          <w:rFonts w:cs="Arial"/>
          <w:color w:val="000000"/>
        </w:rPr>
        <w:t xml:space="preserve"> З</w:t>
      </w:r>
      <w:r w:rsidR="002626B1" w:rsidRPr="002852F7">
        <w:rPr>
          <w:rFonts w:cs="Arial"/>
          <w:color w:val="000000"/>
        </w:rPr>
        <w:t>а</w:t>
      </w:r>
      <w:r w:rsidR="002626B1" w:rsidRPr="002852F7">
        <w:rPr>
          <w:rFonts w:cs="Arial"/>
          <w:color w:val="000000"/>
        </w:rPr>
        <w:t>байкальского края</w:t>
      </w:r>
      <w:r w:rsidR="009430D2" w:rsidRPr="002852F7">
        <w:rPr>
          <w:rFonts w:cs="Arial"/>
          <w:color w:val="000000"/>
        </w:rPr>
        <w:t>»</w:t>
      </w:r>
      <w:r w:rsidR="002626B1" w:rsidRPr="002852F7">
        <w:rPr>
          <w:rFonts w:cs="Arial"/>
          <w:color w:val="000000"/>
        </w:rPr>
        <w:t xml:space="preserve">, </w:t>
      </w:r>
      <w:r w:rsidR="000F5EA9" w:rsidRPr="002852F7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2852F7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2852F7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2852F7">
        <w:rPr>
          <w:rFonts w:cs="Arial"/>
          <w:color w:val="000000"/>
        </w:rPr>
        <w:t>постановляет</w:t>
      </w:r>
      <w:r w:rsidRPr="002852F7">
        <w:rPr>
          <w:rFonts w:cs="Arial"/>
          <w:b/>
          <w:color w:val="000000"/>
        </w:rPr>
        <w:t>:</w:t>
      </w:r>
    </w:p>
    <w:p w:rsidR="000F5EA9" w:rsidRPr="002852F7" w:rsidRDefault="000F5EA9" w:rsidP="002852F7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2852F7" w:rsidRDefault="007F2D7D" w:rsidP="002852F7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2852F7">
        <w:rPr>
          <w:rFonts w:cs="Arial"/>
          <w:color w:val="000000"/>
        </w:rPr>
        <w:t>Признать утратившими силу:</w:t>
      </w:r>
    </w:p>
    <w:p w:rsidR="00A440BF" w:rsidRPr="002852F7" w:rsidRDefault="007E027D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  <w:color w:val="000000"/>
        </w:rPr>
        <w:t>-</w:t>
      </w:r>
      <w:r w:rsidR="00A440BF" w:rsidRPr="002852F7">
        <w:rPr>
          <w:rFonts w:cs="Arial"/>
          <w:color w:val="000000" w:themeColor="text1"/>
        </w:rPr>
        <w:t>постановление от 28.06.2022 № 9 Администрация сельского поселения "Горбуно</w:t>
      </w:r>
      <w:r w:rsidR="00A440BF" w:rsidRPr="002852F7">
        <w:rPr>
          <w:rFonts w:cs="Arial"/>
          <w:color w:val="000000" w:themeColor="text1"/>
        </w:rPr>
        <w:t>в</w:t>
      </w:r>
      <w:r w:rsidR="00A440BF" w:rsidRPr="002852F7">
        <w:rPr>
          <w:rFonts w:cs="Arial"/>
          <w:color w:val="000000" w:themeColor="text1"/>
        </w:rPr>
        <w:t xml:space="preserve">ское" </w:t>
      </w:r>
      <w:hyperlink r:id="rId11" w:history="1">
        <w:r w:rsidR="00A440BF" w:rsidRPr="002852F7">
          <w:rPr>
            <w:rStyle w:val="aa"/>
            <w:rFonts w:cs="Arial"/>
            <w:color w:val="000000" w:themeColor="text1"/>
          </w:rPr>
          <w:t>Об определении мест, предназначенных для выгула домашних животных на террит</w:t>
        </w:r>
        <w:r w:rsidR="00A440BF" w:rsidRPr="002852F7">
          <w:rPr>
            <w:rStyle w:val="aa"/>
            <w:rFonts w:cs="Arial"/>
            <w:color w:val="000000" w:themeColor="text1"/>
          </w:rPr>
          <w:t>о</w:t>
        </w:r>
        <w:r w:rsidR="00A440BF" w:rsidRPr="002852F7">
          <w:rPr>
            <w:rStyle w:val="aa"/>
            <w:rFonts w:cs="Arial"/>
            <w:color w:val="000000" w:themeColor="text1"/>
          </w:rPr>
          <w:t>рии сельского поселения «Горбуновское» муниципального района «Нерчинско-Заводский район» Забайкальского края</w:t>
        </w:r>
      </w:hyperlink>
      <w:r w:rsidR="00A440BF"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31.03.2021 № 8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2" w:history="1">
        <w:r w:rsidRPr="002852F7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«Горбуновское» на среднесрочный период, осуществления монит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ринга и контроля его реализации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19.02.2021 № 4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3" w:history="1">
        <w:r w:rsidRPr="002852F7">
          <w:rPr>
            <w:rStyle w:val="aa"/>
            <w:rFonts w:cs="Arial"/>
            <w:color w:val="000000" w:themeColor="text1"/>
          </w:rPr>
          <w:t>Об утверждении Стандартов осуществления внутреннего муниципального финансов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го контроля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19.02.2021 № 5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4" w:history="1">
        <w:r w:rsidRPr="002852F7">
          <w:rPr>
            <w:rStyle w:val="aa"/>
            <w:rFonts w:cs="Arial"/>
            <w:color w:val="000000" w:themeColor="text1"/>
          </w:rPr>
          <w:t>Об утверждении Положения о комиссии по внутреннему муниципальному финансов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му контролю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19.02.2021 № 3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5" w:history="1">
        <w:r w:rsidRPr="002852F7">
          <w:rPr>
            <w:rStyle w:val="aa"/>
            <w:rFonts w:cs="Arial"/>
            <w:color w:val="000000" w:themeColor="text1"/>
          </w:rPr>
          <w:t>Об утверждении Положения по внутреннему муниципальному финансовому контролю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15.06.2020 № 13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6" w:history="1">
        <w:r w:rsidRPr="002852F7">
          <w:rPr>
            <w:rStyle w:val="aa"/>
            <w:rFonts w:cs="Arial"/>
            <w:color w:val="000000" w:themeColor="text1"/>
          </w:rPr>
          <w:t>Об утверждении Порядка размещения информации о деятельности администрации сельского поселения «Горбуновское» посредством сети «Интернет»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09.04.2020 № 6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7" w:history="1">
        <w:r w:rsidRPr="002852F7">
          <w:rPr>
            <w:rStyle w:val="aa"/>
            <w:rFonts w:cs="Arial"/>
            <w:color w:val="000000" w:themeColor="text1"/>
          </w:rPr>
          <w:t>Об установлении на территории сельского поселения «Горбуновское» особого прот</w:t>
        </w:r>
        <w:r w:rsidRPr="002852F7">
          <w:rPr>
            <w:rStyle w:val="aa"/>
            <w:rFonts w:cs="Arial"/>
            <w:color w:val="000000" w:themeColor="text1"/>
          </w:rPr>
          <w:t>и</w:t>
        </w:r>
        <w:r w:rsidRPr="002852F7">
          <w:rPr>
            <w:rStyle w:val="aa"/>
            <w:rFonts w:cs="Arial"/>
            <w:color w:val="000000" w:themeColor="text1"/>
          </w:rPr>
          <w:t>вопожарного режима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03.02.2020 № 3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8" w:history="1">
        <w:r w:rsidRPr="002852F7">
          <w:rPr>
            <w:rStyle w:val="aa"/>
            <w:rFonts w:cs="Arial"/>
            <w:color w:val="000000" w:themeColor="text1"/>
          </w:rPr>
          <w:t>О внесении дополнений в постановление администрации сельского поселения «Го</w:t>
        </w:r>
        <w:r w:rsidRPr="002852F7">
          <w:rPr>
            <w:rStyle w:val="aa"/>
            <w:rFonts w:cs="Arial"/>
            <w:color w:val="000000" w:themeColor="text1"/>
          </w:rPr>
          <w:t>р</w:t>
        </w:r>
        <w:r w:rsidRPr="002852F7">
          <w:rPr>
            <w:rStyle w:val="aa"/>
            <w:rFonts w:cs="Arial"/>
            <w:color w:val="000000" w:themeColor="text1"/>
          </w:rPr>
          <w:t>буновское» от 29 декабря 2016 года №60 «О порядке проведения антикоррупционной эк</w:t>
        </w:r>
        <w:r w:rsidRPr="002852F7">
          <w:rPr>
            <w:rStyle w:val="aa"/>
            <w:rFonts w:cs="Arial"/>
            <w:color w:val="000000" w:themeColor="text1"/>
          </w:rPr>
          <w:t>с</w:t>
        </w:r>
        <w:r w:rsidRPr="002852F7">
          <w:rPr>
            <w:rStyle w:val="aa"/>
            <w:rFonts w:cs="Arial"/>
            <w:color w:val="000000" w:themeColor="text1"/>
          </w:rPr>
          <w:t>пертизы нормативных правовых актов и их проектов в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lastRenderedPageBreak/>
        <w:t>-</w:t>
      </w:r>
      <w:r w:rsidRPr="002852F7">
        <w:rPr>
          <w:rFonts w:cs="Arial"/>
          <w:color w:val="000000" w:themeColor="text1"/>
        </w:rPr>
        <w:t>постановление от 19.08.2019 № 12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19" w:history="1">
        <w:r w:rsidRPr="002852F7">
          <w:rPr>
            <w:rStyle w:val="aa"/>
            <w:rFonts w:cs="Arial"/>
            <w:color w:val="000000" w:themeColor="text1"/>
          </w:rPr>
          <w:t>Об утверждении реестра и схемы мест размещения контейнерных площадок для вр</w:t>
        </w:r>
        <w:r w:rsidRPr="002852F7">
          <w:rPr>
            <w:rStyle w:val="aa"/>
            <w:rFonts w:cs="Arial"/>
            <w:color w:val="000000" w:themeColor="text1"/>
          </w:rPr>
          <w:t>е</w:t>
        </w:r>
        <w:r w:rsidRPr="002852F7">
          <w:rPr>
            <w:rStyle w:val="aa"/>
            <w:rFonts w:cs="Arial"/>
            <w:color w:val="000000" w:themeColor="text1"/>
          </w:rPr>
          <w:t>менного хранения твердых коммунальных отходов на территории СП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03.04.2018 № 11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0" w:history="1">
        <w:r w:rsidRPr="002852F7">
          <w:rPr>
            <w:rStyle w:val="aa"/>
            <w:rFonts w:cs="Arial"/>
            <w:color w:val="000000" w:themeColor="text1"/>
          </w:rPr>
          <w:t>Об утверждении перечня первичных средств пожаротушения и противопожарного и</w:t>
        </w:r>
        <w:r w:rsidRPr="002852F7">
          <w:rPr>
            <w:rStyle w:val="aa"/>
            <w:rFonts w:cs="Arial"/>
            <w:color w:val="000000" w:themeColor="text1"/>
          </w:rPr>
          <w:t>н</w:t>
        </w:r>
        <w:r w:rsidRPr="002852F7">
          <w:rPr>
            <w:rStyle w:val="aa"/>
            <w:rFonts w:cs="Arial"/>
            <w:color w:val="000000" w:themeColor="text1"/>
          </w:rPr>
          <w:t>вентаря в помещениях и строениях, находящихся в собственности (пользовании) граждан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03.04.2018 № 12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1" w:history="1">
        <w:r w:rsidRPr="002852F7">
          <w:rPr>
            <w:rStyle w:val="aa"/>
            <w:rFonts w:cs="Arial"/>
            <w:color w:val="000000" w:themeColor="text1"/>
          </w:rPr>
          <w:t>Об организации пожарно-профилактической работы в жилом секторе и на объектах с массовым пребыванием людей на территории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02.04.2018 № 10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2" w:history="1">
        <w:r w:rsidRPr="002852F7">
          <w:rPr>
            <w:rStyle w:val="aa"/>
            <w:rFonts w:cs="Arial"/>
            <w:color w:val="000000" w:themeColor="text1"/>
          </w:rPr>
          <w:t>О создании и организации деятельности муниципальной и добровольной пожарной охраны, порядке взаимоотношений муниципальной пожарной охраны с другими видами п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жарной охраны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27.09.2017 № 20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3" w:history="1">
        <w:r w:rsidRPr="002852F7">
          <w:rPr>
            <w:rStyle w:val="aa"/>
            <w:rFonts w:cs="Arial"/>
            <w:color w:val="000000" w:themeColor="text1"/>
          </w:rPr>
          <w:t>Об утверждении Порядка осуществления мониторинга и оценки бюджетных и налог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вых правоотношений, приводящих к изменению доходов бюджета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27.09.2017 № 23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4" w:history="1">
        <w:r w:rsidRPr="002852F7">
          <w:rPr>
            <w:rStyle w:val="aa"/>
            <w:rFonts w:cs="Arial"/>
            <w:color w:val="000000" w:themeColor="text1"/>
          </w:rPr>
          <w:t>Об утверждении Порядка формирования и ведения реестра источников доходов местного бюджета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27.09.2017 № 21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5" w:history="1">
        <w:r w:rsidRPr="002852F7">
          <w:rPr>
            <w:rStyle w:val="aa"/>
            <w:rFonts w:cs="Arial"/>
            <w:color w:val="000000" w:themeColor="text1"/>
          </w:rPr>
          <w:t>Об утверждении плана мероприятий по легализации теневой занятости и заработной платы на территории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29.12.2016 № 60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6" w:history="1">
        <w:r w:rsidRPr="002852F7">
          <w:rPr>
            <w:rStyle w:val="aa"/>
            <w:rFonts w:cs="Arial"/>
            <w:color w:val="000000" w:themeColor="text1"/>
          </w:rPr>
          <w:t>О порядке проведения антикоррупционной экспертизы нормативных правовых актов и их проектов в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19.02.2016 № 10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7" w:history="1">
        <w:r w:rsidRPr="002852F7">
          <w:rPr>
            <w:rStyle w:val="aa"/>
            <w:rFonts w:cs="Arial"/>
            <w:color w:val="000000" w:themeColor="text1"/>
          </w:rPr>
          <w:t>Об утверждении порядка учета наймодателем заявлений граждан о предоставлении жилых помещений по договорам найма жилых помещений жилищного фонда социального использования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24.12.2015 № 51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8" w:history="1">
        <w:r w:rsidRPr="002852F7">
          <w:rPr>
            <w:rStyle w:val="aa"/>
            <w:rFonts w:cs="Arial"/>
            <w:color w:val="000000" w:themeColor="text1"/>
          </w:rPr>
          <w:t>О внесении дополнения в постановление администрации сельского поселения «Го</w:t>
        </w:r>
        <w:r w:rsidRPr="002852F7">
          <w:rPr>
            <w:rStyle w:val="aa"/>
            <w:rFonts w:cs="Arial"/>
            <w:color w:val="000000" w:themeColor="text1"/>
          </w:rPr>
          <w:t>р</w:t>
        </w:r>
        <w:r w:rsidRPr="002852F7">
          <w:rPr>
            <w:rStyle w:val="aa"/>
            <w:rFonts w:cs="Arial"/>
            <w:color w:val="000000" w:themeColor="text1"/>
          </w:rPr>
          <w:t>буновское» от 24.04 2013 г. № 33 «Об утверждении правил проведения антикоррупционной экспертизы муниципальных нормативных правовых актов, принятых администрацией сел</w:t>
        </w:r>
        <w:r w:rsidRPr="002852F7">
          <w:rPr>
            <w:rStyle w:val="aa"/>
            <w:rFonts w:cs="Arial"/>
            <w:color w:val="000000" w:themeColor="text1"/>
          </w:rPr>
          <w:t>ь</w:t>
        </w:r>
        <w:r w:rsidRPr="002852F7">
          <w:rPr>
            <w:rStyle w:val="aa"/>
            <w:rFonts w:cs="Arial"/>
            <w:color w:val="000000" w:themeColor="text1"/>
          </w:rPr>
          <w:t>ского поселения «Горбуновское» и проектов муниципальных нормативных правовых актов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30.11.2015 № 46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29" w:history="1">
        <w:r w:rsidRPr="002852F7">
          <w:rPr>
            <w:rStyle w:val="aa"/>
            <w:rFonts w:cs="Arial"/>
            <w:color w:val="000000" w:themeColor="text1"/>
          </w:rPr>
          <w:t>О порядке разработки и корректировки прогноза социально-экономического развития сельского поселения «Горбуновское» на долгосрочный период, осуществления мониторинга и контроля его реализации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30.11.2015 № 47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0" w:history="1">
        <w:r w:rsidRPr="002852F7">
          <w:rPr>
            <w:rStyle w:val="aa"/>
            <w:rFonts w:cs="Arial"/>
            <w:color w:val="000000" w:themeColor="text1"/>
          </w:rPr>
          <w:t>О порядке разработки и корректировки муниципальных программ сельского поселения «Горбуновское», осуществления мониторинга и контроля их реализации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02.06.2015 № 18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1" w:history="1">
        <w:r w:rsidRPr="002852F7">
          <w:rPr>
            <w:rStyle w:val="aa"/>
            <w:rFonts w:cs="Arial"/>
            <w:color w:val="000000" w:themeColor="text1"/>
          </w:rPr>
          <w:t>Об утв</w:t>
        </w:r>
        <w:r w:rsidR="00BA186B" w:rsidRPr="002852F7">
          <w:rPr>
            <w:rStyle w:val="aa"/>
            <w:rFonts w:cs="Arial"/>
            <w:color w:val="000000" w:themeColor="text1"/>
          </w:rPr>
          <w:t>ерждении административного регл</w:t>
        </w:r>
        <w:r w:rsidRPr="002852F7">
          <w:rPr>
            <w:rStyle w:val="aa"/>
            <w:rFonts w:cs="Arial"/>
            <w:color w:val="000000" w:themeColor="text1"/>
          </w:rPr>
          <w:t>амента по предоставлению муниципальной услуги "Выдача разр</w:t>
        </w:r>
        <w:r w:rsidR="00BA186B" w:rsidRPr="002852F7">
          <w:rPr>
            <w:rStyle w:val="aa"/>
            <w:rFonts w:cs="Arial"/>
            <w:color w:val="000000" w:themeColor="text1"/>
          </w:rPr>
          <w:t>ешений на проведение земляных р</w:t>
        </w:r>
        <w:r w:rsidRPr="002852F7">
          <w:rPr>
            <w:rStyle w:val="aa"/>
            <w:rFonts w:cs="Arial"/>
            <w:color w:val="000000" w:themeColor="text1"/>
          </w:rPr>
          <w:t>абот"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02.06.2015 № 16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2" w:history="1">
        <w:r w:rsidRPr="002852F7">
          <w:rPr>
            <w:rStyle w:val="aa"/>
            <w:rFonts w:cs="Arial"/>
            <w:color w:val="000000" w:themeColor="text1"/>
          </w:rPr>
          <w:t>Об утверждении административного регламе</w:t>
        </w:r>
        <w:r w:rsidR="00BA186B" w:rsidRPr="002852F7">
          <w:rPr>
            <w:rStyle w:val="aa"/>
            <w:rFonts w:cs="Arial"/>
            <w:color w:val="000000" w:themeColor="text1"/>
          </w:rPr>
          <w:t>н</w:t>
        </w:r>
        <w:r w:rsidRPr="002852F7">
          <w:rPr>
            <w:rStyle w:val="aa"/>
            <w:rFonts w:cs="Arial"/>
            <w:color w:val="000000" w:themeColor="text1"/>
          </w:rPr>
          <w:t>та по предоставлению бесплатно в со</w:t>
        </w:r>
        <w:r w:rsidRPr="002852F7">
          <w:rPr>
            <w:rStyle w:val="aa"/>
            <w:rFonts w:cs="Arial"/>
            <w:color w:val="000000" w:themeColor="text1"/>
          </w:rPr>
          <w:t>б</w:t>
        </w:r>
        <w:r w:rsidRPr="002852F7">
          <w:rPr>
            <w:rStyle w:val="aa"/>
            <w:rFonts w:cs="Arial"/>
            <w:color w:val="000000" w:themeColor="text1"/>
          </w:rPr>
          <w:t>ственность граждан земельных участков для целей индивидуального строительства в сел</w:t>
        </w:r>
        <w:r w:rsidRPr="002852F7">
          <w:rPr>
            <w:rStyle w:val="aa"/>
            <w:rFonts w:cs="Arial"/>
            <w:color w:val="000000" w:themeColor="text1"/>
          </w:rPr>
          <w:t>ь</w:t>
        </w:r>
        <w:r w:rsidRPr="002852F7">
          <w:rPr>
            <w:rStyle w:val="aa"/>
            <w:rFonts w:cs="Arial"/>
            <w:color w:val="000000" w:themeColor="text1"/>
          </w:rPr>
          <w:t>ском поселении "Горбуновское"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17.03.2015 № 8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3" w:history="1">
        <w:r w:rsidRPr="002852F7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администрации сельского поселения "Горбуновское", предусмотренных в составе бюджета сельского пос</w:t>
        </w:r>
        <w:r w:rsidRPr="002852F7">
          <w:rPr>
            <w:rStyle w:val="aa"/>
            <w:rFonts w:cs="Arial"/>
            <w:color w:val="000000" w:themeColor="text1"/>
          </w:rPr>
          <w:t>е</w:t>
        </w:r>
        <w:r w:rsidRPr="002852F7">
          <w:rPr>
            <w:rStyle w:val="aa"/>
            <w:rFonts w:cs="Arial"/>
            <w:color w:val="000000" w:themeColor="text1"/>
          </w:rPr>
          <w:t>ления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lastRenderedPageBreak/>
        <w:t>-</w:t>
      </w:r>
      <w:r w:rsidRPr="002852F7">
        <w:rPr>
          <w:rFonts w:cs="Arial"/>
          <w:color w:val="000000" w:themeColor="text1"/>
        </w:rPr>
        <w:t>постановление ОТ 21.05.2013 № 35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4" w:history="1">
        <w:r w:rsidRPr="002852F7">
          <w:rPr>
            <w:rStyle w:val="aa"/>
            <w:rFonts w:cs="Arial"/>
            <w:color w:val="000000" w:themeColor="text1"/>
          </w:rPr>
          <w:t>Об утверждении Положения об обеспечении доступа к информации о деятельности администрации сельского поселения, размещенной на официальном веб - сайте муниц</w:t>
        </w:r>
        <w:r w:rsidRPr="002852F7">
          <w:rPr>
            <w:rStyle w:val="aa"/>
            <w:rFonts w:cs="Arial"/>
            <w:color w:val="000000" w:themeColor="text1"/>
          </w:rPr>
          <w:t>и</w:t>
        </w:r>
        <w:r w:rsidRPr="002852F7">
          <w:rPr>
            <w:rStyle w:val="aa"/>
            <w:rFonts w:cs="Arial"/>
            <w:color w:val="000000" w:themeColor="text1"/>
          </w:rPr>
          <w:t>пального района «Нерчинско-Заводский район»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18.02.2013 № 5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5" w:history="1">
        <w:r w:rsidRPr="002852F7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18.02.2013 № 6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6" w:history="1">
        <w:r w:rsidRPr="002852F7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регламентов предоставления муниципальных услуг в сельском поселении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18.02.2013 № 7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7" w:history="1">
        <w:r w:rsidRPr="002852F7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действия (бе</w:t>
        </w:r>
        <w:r w:rsidRPr="002852F7">
          <w:rPr>
            <w:rStyle w:val="aa"/>
            <w:rFonts w:cs="Arial"/>
            <w:color w:val="000000" w:themeColor="text1"/>
          </w:rPr>
          <w:t>з</w:t>
        </w:r>
        <w:r w:rsidRPr="002852F7">
          <w:rPr>
            <w:rStyle w:val="aa"/>
            <w:rFonts w:cs="Arial"/>
            <w:color w:val="000000" w:themeColor="text1"/>
          </w:rPr>
          <w:t>действие) органов местного самоуправления и их должностных лиц, муниципальных сл</w:t>
        </w:r>
        <w:r w:rsidRPr="002852F7">
          <w:rPr>
            <w:rStyle w:val="aa"/>
            <w:rFonts w:cs="Arial"/>
            <w:color w:val="000000" w:themeColor="text1"/>
          </w:rPr>
          <w:t>у</w:t>
        </w:r>
        <w:r w:rsidRPr="002852F7">
          <w:rPr>
            <w:rStyle w:val="aa"/>
            <w:rFonts w:cs="Arial"/>
            <w:color w:val="000000" w:themeColor="text1"/>
          </w:rPr>
          <w:t>жащих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31.10.2012 № 24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8" w:history="1">
        <w:r w:rsidRPr="002852F7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</w:t>
        </w:r>
        <w:r w:rsidRPr="002852F7">
          <w:rPr>
            <w:rStyle w:val="aa"/>
            <w:rFonts w:cs="Arial"/>
            <w:color w:val="000000" w:themeColor="text1"/>
          </w:rPr>
          <w:t>а</w:t>
        </w:r>
        <w:r w:rsidRPr="002852F7">
          <w:rPr>
            <w:rStyle w:val="aa"/>
            <w:rFonts w:cs="Arial"/>
            <w:color w:val="000000" w:themeColor="text1"/>
          </w:rPr>
          <w:t>тельствах имущественного характера лиц, замещающих должность муниципальной службы в администрации сельского поселения и членов их семей в сети Интернет на официальном сайте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11.09.2012 № 19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39" w:history="1">
        <w:r w:rsidRPr="002852F7">
          <w:rPr>
            <w:rStyle w:val="aa"/>
            <w:rFonts w:cs="Arial"/>
            <w:color w:val="000000" w:themeColor="text1"/>
          </w:rPr>
          <w:t>Об утверждении Порядка заполнения справок о доходах, об имуществе и обязател</w:t>
        </w:r>
        <w:r w:rsidRPr="002852F7">
          <w:rPr>
            <w:rStyle w:val="aa"/>
            <w:rFonts w:cs="Arial"/>
            <w:color w:val="000000" w:themeColor="text1"/>
          </w:rPr>
          <w:t>ь</w:t>
        </w:r>
        <w:r w:rsidRPr="002852F7">
          <w:rPr>
            <w:rStyle w:val="aa"/>
            <w:rFonts w:cs="Arial"/>
            <w:color w:val="000000" w:themeColor="text1"/>
          </w:rPr>
          <w:t>ствах имущественного характера муниципальных служащих администрации сельского п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селения «Горбуновское», а также их супругов и их несовершеннолетних детей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13.01.2012 № 3 Глава администрации сельского поселения "Го</w:t>
      </w:r>
      <w:r w:rsidRPr="002852F7">
        <w:rPr>
          <w:rFonts w:cs="Arial"/>
          <w:color w:val="000000" w:themeColor="text1"/>
        </w:rPr>
        <w:t>р</w:t>
      </w:r>
      <w:r w:rsidRPr="002852F7">
        <w:rPr>
          <w:rFonts w:cs="Arial"/>
          <w:color w:val="000000" w:themeColor="text1"/>
        </w:rPr>
        <w:t xml:space="preserve">буновское" </w:t>
      </w:r>
      <w:hyperlink r:id="rId40" w:history="1">
        <w:r w:rsidRPr="002852F7">
          <w:rPr>
            <w:rStyle w:val="aa"/>
            <w:rFonts w:cs="Arial"/>
            <w:color w:val="000000" w:themeColor="text1"/>
          </w:rPr>
          <w:t>Об утверждении Положения о предоставлении гражданами, претендующими на замещение должностей муниципальной службы, и муниципальными служащими в Админ</w:t>
        </w:r>
        <w:r w:rsidRPr="002852F7">
          <w:rPr>
            <w:rStyle w:val="aa"/>
            <w:rFonts w:cs="Arial"/>
            <w:color w:val="000000" w:themeColor="text1"/>
          </w:rPr>
          <w:t>и</w:t>
        </w:r>
        <w:r w:rsidRPr="002852F7">
          <w:rPr>
            <w:rStyle w:val="aa"/>
            <w:rFonts w:cs="Arial"/>
            <w:color w:val="000000" w:themeColor="text1"/>
          </w:rPr>
          <w:t>страции сельского поселения «Горбуновское» сведений о доходах, об имуществе и обяз</w:t>
        </w:r>
        <w:r w:rsidRPr="002852F7">
          <w:rPr>
            <w:rStyle w:val="aa"/>
            <w:rFonts w:cs="Arial"/>
            <w:color w:val="000000" w:themeColor="text1"/>
          </w:rPr>
          <w:t>а</w:t>
        </w:r>
        <w:r w:rsidRPr="002852F7">
          <w:rPr>
            <w:rStyle w:val="aa"/>
            <w:rFonts w:cs="Arial"/>
            <w:color w:val="000000" w:themeColor="text1"/>
          </w:rPr>
          <w:t>тельствах имущественного характера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21.12.2011 № 45 Глава администрации сельского поселения "Го</w:t>
      </w:r>
      <w:r w:rsidRPr="002852F7">
        <w:rPr>
          <w:rFonts w:cs="Arial"/>
          <w:color w:val="000000" w:themeColor="text1"/>
        </w:rPr>
        <w:t>р</w:t>
      </w:r>
      <w:r w:rsidRPr="002852F7">
        <w:rPr>
          <w:rFonts w:cs="Arial"/>
          <w:color w:val="000000" w:themeColor="text1"/>
        </w:rPr>
        <w:t xml:space="preserve">буновское" </w:t>
      </w:r>
      <w:hyperlink r:id="rId41" w:history="1">
        <w:r w:rsidRPr="002852F7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служащих администрации сельского поселения «Горбуновское»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24.05.2011 № 16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2" w:history="1">
        <w:r w:rsidRPr="002852F7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2852F7">
          <w:rPr>
            <w:rStyle w:val="aa"/>
            <w:rFonts w:cs="Arial"/>
            <w:color w:val="000000" w:themeColor="text1"/>
          </w:rPr>
          <w:t>е</w:t>
        </w:r>
        <w:r w:rsidRPr="002852F7">
          <w:rPr>
            <w:rStyle w:val="aa"/>
            <w:rFonts w:cs="Arial"/>
            <w:color w:val="000000" w:themeColor="text1"/>
          </w:rPr>
          <w:t>ния « Горбуновское»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24.05.2011 № 18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3" w:history="1">
        <w:r w:rsidRPr="002852F7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2852F7">
          <w:rPr>
            <w:rStyle w:val="aa"/>
            <w:rFonts w:cs="Arial"/>
            <w:color w:val="000000" w:themeColor="text1"/>
          </w:rPr>
          <w:t>з</w:t>
        </w:r>
        <w:r w:rsidRPr="002852F7">
          <w:rPr>
            <w:rStyle w:val="aa"/>
            <w:rFonts w:cs="Arial"/>
            <w:color w:val="000000" w:themeColor="text1"/>
          </w:rPr>
          <w:t>опасности</w:t>
        </w:r>
      </w:hyperlink>
      <w:r w:rsidRPr="002852F7">
        <w:rPr>
          <w:rFonts w:cs="Arial"/>
        </w:rPr>
        <w:t>;</w:t>
      </w:r>
    </w:p>
    <w:p w:rsidR="00A440BF" w:rsidRPr="002852F7" w:rsidRDefault="00A440BF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24.05.2011 № 20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4" w:history="1">
        <w:r w:rsidRPr="002852F7">
          <w:rPr>
            <w:rStyle w:val="aa"/>
            <w:rFonts w:cs="Arial"/>
            <w:color w:val="000000" w:themeColor="text1"/>
          </w:rPr>
          <w:t>О своевременном оповещении и информировании населения об угрозе возникновения или возникновении чрезвычайных ситуаций в мирное и военное время</w:t>
        </w:r>
      </w:hyperlink>
      <w:r w:rsidRPr="002852F7">
        <w:rPr>
          <w:rFonts w:cs="Arial"/>
        </w:rPr>
        <w:t>;</w:t>
      </w:r>
    </w:p>
    <w:p w:rsidR="00B62D79" w:rsidRPr="002852F7" w:rsidRDefault="00B62D79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24.05.2011 № 22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5" w:history="1">
        <w:r w:rsidRPr="002852F7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2852F7">
        <w:rPr>
          <w:rFonts w:cs="Arial"/>
        </w:rPr>
        <w:t>;</w:t>
      </w:r>
    </w:p>
    <w:p w:rsidR="00B62D79" w:rsidRPr="002852F7" w:rsidRDefault="00B62D79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24.05.2011 № 24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6" w:history="1">
        <w:r w:rsidRPr="002852F7">
          <w:rPr>
            <w:rStyle w:val="aa"/>
            <w:rFonts w:cs="Arial"/>
            <w:color w:val="000000" w:themeColor="text1"/>
          </w:rPr>
          <w:t>без наименования (об утверждении Порядка подготовки к ведению и ведения гра</w:t>
        </w:r>
        <w:r w:rsidRPr="002852F7">
          <w:rPr>
            <w:rStyle w:val="aa"/>
            <w:rFonts w:cs="Arial"/>
            <w:color w:val="000000" w:themeColor="text1"/>
          </w:rPr>
          <w:t>ж</w:t>
        </w:r>
        <w:r w:rsidRPr="002852F7">
          <w:rPr>
            <w:rStyle w:val="aa"/>
            <w:rFonts w:cs="Arial"/>
            <w:color w:val="000000" w:themeColor="text1"/>
          </w:rPr>
          <w:t>данской обороны в сельском поселении «Горбуновское»)</w:t>
        </w:r>
      </w:hyperlink>
      <w:r w:rsidRPr="002852F7">
        <w:rPr>
          <w:rFonts w:cs="Arial"/>
        </w:rPr>
        <w:t>;</w:t>
      </w:r>
    </w:p>
    <w:p w:rsidR="00B62D79" w:rsidRPr="002852F7" w:rsidRDefault="00B62D79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24.05.2011 № 25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7" w:history="1">
        <w:r w:rsidRPr="002852F7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«Горбуновское»</w:t>
        </w:r>
      </w:hyperlink>
      <w:r w:rsidRPr="002852F7">
        <w:rPr>
          <w:rFonts w:cs="Arial"/>
        </w:rPr>
        <w:t>;</w:t>
      </w:r>
    </w:p>
    <w:p w:rsidR="00B62D79" w:rsidRPr="002852F7" w:rsidRDefault="00B62D79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08.09.2010 № 10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8" w:history="1">
        <w:r w:rsidRPr="002852F7">
          <w:rPr>
            <w:rStyle w:val="aa"/>
            <w:rFonts w:cs="Arial"/>
            <w:color w:val="000000" w:themeColor="text1"/>
          </w:rPr>
          <w:t>О наделении полномочиями Администратора доходов бюджета сельского поселения «Горбуновское»</w:t>
        </w:r>
      </w:hyperlink>
      <w:r w:rsidRPr="002852F7">
        <w:rPr>
          <w:rFonts w:cs="Arial"/>
        </w:rPr>
        <w:t>;</w:t>
      </w:r>
    </w:p>
    <w:p w:rsidR="00B62D79" w:rsidRPr="002852F7" w:rsidRDefault="00B62D79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t>-</w:t>
      </w:r>
      <w:r w:rsidRPr="002852F7">
        <w:rPr>
          <w:rFonts w:cs="Arial"/>
          <w:color w:val="000000" w:themeColor="text1"/>
        </w:rPr>
        <w:t>постановление от 26.07.2010 № 7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49" w:history="1">
        <w:r w:rsidRPr="002852F7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органами местного самоуправления сельского поселения</w:t>
        </w:r>
        <w:r w:rsidR="00BA186B" w:rsidRPr="002852F7">
          <w:rPr>
            <w:rStyle w:val="aa"/>
            <w:rFonts w:cs="Arial"/>
            <w:color w:val="000000" w:themeColor="text1"/>
          </w:rPr>
          <w:t xml:space="preserve"> </w:t>
        </w:r>
        <w:r w:rsidRPr="002852F7">
          <w:rPr>
            <w:rStyle w:val="aa"/>
            <w:rFonts w:cs="Arial"/>
            <w:color w:val="000000" w:themeColor="text1"/>
          </w:rPr>
          <w:t>«Горбуновское» нормативных правовых а</w:t>
        </w:r>
        <w:r w:rsidRPr="002852F7">
          <w:rPr>
            <w:rStyle w:val="aa"/>
            <w:rFonts w:cs="Arial"/>
            <w:color w:val="000000" w:themeColor="text1"/>
          </w:rPr>
          <w:t>к</w:t>
        </w:r>
        <w:r w:rsidRPr="002852F7">
          <w:rPr>
            <w:rStyle w:val="aa"/>
            <w:rFonts w:cs="Arial"/>
            <w:color w:val="000000" w:themeColor="text1"/>
          </w:rPr>
          <w:t>тов и их проектов</w:t>
        </w:r>
      </w:hyperlink>
      <w:r w:rsidRPr="002852F7">
        <w:rPr>
          <w:rFonts w:cs="Arial"/>
        </w:rPr>
        <w:t>;</w:t>
      </w:r>
    </w:p>
    <w:p w:rsidR="00670207" w:rsidRPr="002852F7" w:rsidRDefault="00B62D79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</w:rPr>
      </w:pPr>
      <w:r w:rsidRPr="002852F7">
        <w:rPr>
          <w:rFonts w:cs="Arial"/>
        </w:rPr>
        <w:lastRenderedPageBreak/>
        <w:t>-</w:t>
      </w:r>
      <w:r w:rsidRPr="002852F7">
        <w:rPr>
          <w:rFonts w:cs="Arial"/>
          <w:color w:val="000000" w:themeColor="text1"/>
        </w:rPr>
        <w:t>постановление от 21.06.2010 № 6 Администрация сельского поселения "Горбуно</w:t>
      </w:r>
      <w:r w:rsidRPr="002852F7">
        <w:rPr>
          <w:rFonts w:cs="Arial"/>
          <w:color w:val="000000" w:themeColor="text1"/>
        </w:rPr>
        <w:t>в</w:t>
      </w:r>
      <w:r w:rsidRPr="002852F7">
        <w:rPr>
          <w:rFonts w:cs="Arial"/>
          <w:color w:val="000000" w:themeColor="text1"/>
        </w:rPr>
        <w:t xml:space="preserve">ское" </w:t>
      </w:r>
      <w:hyperlink r:id="rId50" w:history="1">
        <w:r w:rsidRPr="002852F7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«Горбуно</w:t>
        </w:r>
        <w:r w:rsidRPr="002852F7">
          <w:rPr>
            <w:rStyle w:val="aa"/>
            <w:rFonts w:cs="Arial"/>
            <w:color w:val="000000" w:themeColor="text1"/>
          </w:rPr>
          <w:t>в</w:t>
        </w:r>
        <w:r w:rsidRPr="002852F7">
          <w:rPr>
            <w:rStyle w:val="aa"/>
            <w:rFonts w:cs="Arial"/>
            <w:color w:val="000000" w:themeColor="text1"/>
          </w:rPr>
          <w:t>ское» муниципального района «Нерчинско-Заводский район», составе и порядке деятельн</w:t>
        </w:r>
        <w:r w:rsidRPr="002852F7">
          <w:rPr>
            <w:rStyle w:val="aa"/>
            <w:rFonts w:cs="Arial"/>
            <w:color w:val="000000" w:themeColor="text1"/>
          </w:rPr>
          <w:t>о</w:t>
        </w:r>
        <w:r w:rsidRPr="002852F7">
          <w:rPr>
            <w:rStyle w:val="aa"/>
            <w:rFonts w:cs="Arial"/>
            <w:color w:val="000000" w:themeColor="text1"/>
          </w:rPr>
          <w:t>сти комиссии по подготовке правил</w:t>
        </w:r>
      </w:hyperlink>
      <w:r w:rsidRPr="002852F7">
        <w:rPr>
          <w:rFonts w:cs="Arial"/>
        </w:rPr>
        <w:t>.</w:t>
      </w:r>
    </w:p>
    <w:p w:rsidR="002F422F" w:rsidRPr="002852F7" w:rsidRDefault="00F26C0E" w:rsidP="002852F7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852F7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2852F7">
        <w:rPr>
          <w:rFonts w:cs="Arial"/>
          <w:color w:val="000000"/>
        </w:rPr>
        <w:t>и</w:t>
      </w:r>
      <w:r w:rsidRPr="002852F7">
        <w:rPr>
          <w:rFonts w:cs="Arial"/>
          <w:color w:val="000000"/>
        </w:rPr>
        <w:t>ального опубликования (обнародования).</w:t>
      </w:r>
    </w:p>
    <w:p w:rsidR="00F26C0E" w:rsidRPr="002852F7" w:rsidRDefault="0071505F" w:rsidP="002852F7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852F7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2852F7" w:rsidRDefault="0071505F" w:rsidP="002852F7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2852F7">
        <w:rPr>
          <w:rFonts w:cs="Arial"/>
          <w:color w:val="000000"/>
        </w:rPr>
        <w:t xml:space="preserve">4. </w:t>
      </w:r>
      <w:proofErr w:type="gramStart"/>
      <w:r w:rsidRPr="002852F7">
        <w:rPr>
          <w:rFonts w:cs="Arial"/>
          <w:color w:val="000000"/>
        </w:rPr>
        <w:t>Контроль за</w:t>
      </w:r>
      <w:proofErr w:type="gramEnd"/>
      <w:r w:rsidRPr="002852F7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2852F7" w:rsidRDefault="00924587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2852F7" w:rsidRDefault="009A306C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2852F7" w:rsidRDefault="009A306C" w:rsidP="002852F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2852F7" w:rsidRDefault="00115D06" w:rsidP="002852F7">
      <w:pPr>
        <w:ind w:firstLine="709"/>
        <w:rPr>
          <w:rFonts w:cs="Arial"/>
        </w:rPr>
      </w:pPr>
      <w:r w:rsidRPr="002852F7">
        <w:rPr>
          <w:rFonts w:cs="Arial"/>
        </w:rPr>
        <w:t>Глава Нерчинско-Заводского</w:t>
      </w:r>
    </w:p>
    <w:p w:rsidR="00115D06" w:rsidRPr="002852F7" w:rsidRDefault="00115D06" w:rsidP="002852F7">
      <w:pPr>
        <w:ind w:firstLine="709"/>
        <w:rPr>
          <w:rFonts w:cs="Arial"/>
        </w:rPr>
      </w:pPr>
      <w:r w:rsidRPr="002852F7">
        <w:rPr>
          <w:rFonts w:cs="Arial"/>
        </w:rPr>
        <w:t>муниципального округа</w:t>
      </w:r>
      <w:r w:rsidR="009A306C" w:rsidRPr="002852F7">
        <w:rPr>
          <w:rFonts w:cs="Arial"/>
        </w:rPr>
        <w:tab/>
      </w:r>
      <w:r w:rsidR="009A306C" w:rsidRPr="002852F7">
        <w:rPr>
          <w:rFonts w:cs="Arial"/>
        </w:rPr>
        <w:tab/>
      </w:r>
      <w:r w:rsidR="009A306C" w:rsidRPr="002852F7">
        <w:rPr>
          <w:rFonts w:cs="Arial"/>
        </w:rPr>
        <w:tab/>
      </w:r>
      <w:r w:rsidR="009A306C" w:rsidRPr="002852F7">
        <w:rPr>
          <w:rFonts w:cs="Arial"/>
        </w:rPr>
        <w:tab/>
      </w:r>
      <w:r w:rsidR="009A306C" w:rsidRPr="002852F7">
        <w:rPr>
          <w:rFonts w:cs="Arial"/>
        </w:rPr>
        <w:tab/>
      </w:r>
      <w:r w:rsidR="009A306C" w:rsidRPr="002852F7">
        <w:rPr>
          <w:rFonts w:cs="Arial"/>
        </w:rPr>
        <w:tab/>
      </w:r>
      <w:r w:rsidR="009A306C" w:rsidRPr="002852F7">
        <w:rPr>
          <w:rFonts w:cs="Arial"/>
        </w:rPr>
        <w:tab/>
      </w:r>
      <w:r w:rsidR="00732FC8" w:rsidRPr="002852F7">
        <w:rPr>
          <w:rFonts w:cs="Arial"/>
        </w:rPr>
        <w:tab/>
      </w:r>
      <w:r w:rsidRPr="002852F7">
        <w:rPr>
          <w:rFonts w:cs="Arial"/>
        </w:rPr>
        <w:t>Л.В. Михалев</w:t>
      </w:r>
      <w:bookmarkEnd w:id="0"/>
    </w:p>
    <w:sectPr w:rsidR="00115D06" w:rsidRPr="002852F7" w:rsidSect="009A306C">
      <w:headerReference w:type="default" r:id="rId51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475" w:rsidRDefault="00937475" w:rsidP="00BB54DD">
      <w:r>
        <w:separator/>
      </w:r>
    </w:p>
  </w:endnote>
  <w:endnote w:type="continuationSeparator" w:id="0">
    <w:p w:rsidR="00937475" w:rsidRDefault="00937475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475" w:rsidRDefault="00937475" w:rsidP="00BB54DD">
      <w:r>
        <w:separator/>
      </w:r>
    </w:p>
  </w:footnote>
  <w:footnote w:type="continuationSeparator" w:id="0">
    <w:p w:rsidR="00937475" w:rsidRDefault="00937475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2EA5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626B1"/>
    <w:rsid w:val="002852F7"/>
    <w:rsid w:val="00292E78"/>
    <w:rsid w:val="002F40EC"/>
    <w:rsid w:val="002F422F"/>
    <w:rsid w:val="00322F28"/>
    <w:rsid w:val="0037666F"/>
    <w:rsid w:val="003D7E42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A5928"/>
    <w:rsid w:val="00615556"/>
    <w:rsid w:val="00670207"/>
    <w:rsid w:val="00690C6E"/>
    <w:rsid w:val="006B68DE"/>
    <w:rsid w:val="0071505F"/>
    <w:rsid w:val="00727F48"/>
    <w:rsid w:val="00732FC8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559F"/>
    <w:rsid w:val="008C0CD5"/>
    <w:rsid w:val="009017BB"/>
    <w:rsid w:val="00924587"/>
    <w:rsid w:val="00924C98"/>
    <w:rsid w:val="00930090"/>
    <w:rsid w:val="00937475"/>
    <w:rsid w:val="009430D2"/>
    <w:rsid w:val="009520A7"/>
    <w:rsid w:val="00957431"/>
    <w:rsid w:val="00966470"/>
    <w:rsid w:val="00992A45"/>
    <w:rsid w:val="00995070"/>
    <w:rsid w:val="009A306C"/>
    <w:rsid w:val="009C35E7"/>
    <w:rsid w:val="009F4FB2"/>
    <w:rsid w:val="00A15FCB"/>
    <w:rsid w:val="00A440BF"/>
    <w:rsid w:val="00A50871"/>
    <w:rsid w:val="00AA0986"/>
    <w:rsid w:val="00AB46DA"/>
    <w:rsid w:val="00AD79CC"/>
    <w:rsid w:val="00B62D79"/>
    <w:rsid w:val="00BA186B"/>
    <w:rsid w:val="00BB54DD"/>
    <w:rsid w:val="00BC401C"/>
    <w:rsid w:val="00C271D3"/>
    <w:rsid w:val="00C72A03"/>
    <w:rsid w:val="00C802D5"/>
    <w:rsid w:val="00D149BA"/>
    <w:rsid w:val="00D309F3"/>
    <w:rsid w:val="00EA71E6"/>
    <w:rsid w:val="00F13E54"/>
    <w:rsid w:val="00F224FE"/>
    <w:rsid w:val="00F26C0E"/>
    <w:rsid w:val="00F33848"/>
    <w:rsid w:val="00F55253"/>
    <w:rsid w:val="00F707D2"/>
    <w:rsid w:val="00F9529D"/>
    <w:rsid w:val="00F96D5A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?act=a6cb4430-d8a3-4563-a82b-eb14d8865e11" TargetMode="External"/><Relationship Id="rId18" Type="http://schemas.openxmlformats.org/officeDocument/2006/relationships/hyperlink" Target="about:blank?act=5ebedf1b-f6d8-4873-aa25-ab02743ceac7" TargetMode="External"/><Relationship Id="rId26" Type="http://schemas.openxmlformats.org/officeDocument/2006/relationships/hyperlink" Target="about:blank?act=587c3d63-4230-418d-a820-865b5f71e80a" TargetMode="External"/><Relationship Id="rId39" Type="http://schemas.openxmlformats.org/officeDocument/2006/relationships/hyperlink" Target="about:blank?act=d510cf55-cbd6-442e-a785-e4e8596b5494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16d1ba4c-9864-42cc-9948-5ce6467c66ff" TargetMode="External"/><Relationship Id="rId34" Type="http://schemas.openxmlformats.org/officeDocument/2006/relationships/hyperlink" Target="about:blank?act=0a27f549-613f-48bf-9718-2e5373d1f22f" TargetMode="External"/><Relationship Id="rId42" Type="http://schemas.openxmlformats.org/officeDocument/2006/relationships/hyperlink" Target="about:blank?act=b225df3c-73cd-4a9b-a1ac-950754a64a9c" TargetMode="External"/><Relationship Id="rId47" Type="http://schemas.openxmlformats.org/officeDocument/2006/relationships/hyperlink" Target="about:blank?act=9c4ed032-5baa-4156-bb9d-0749448ef498" TargetMode="External"/><Relationship Id="rId50" Type="http://schemas.openxmlformats.org/officeDocument/2006/relationships/hyperlink" Target="about:blank?act=ce6a98eb-1d11-4c0e-badf-4542ded4c7a0" TargetMode="External"/><Relationship Id="rId7" Type="http://schemas.openxmlformats.org/officeDocument/2006/relationships/footnotes" Target="footnotes.xml"/><Relationship Id="rId12" Type="http://schemas.openxmlformats.org/officeDocument/2006/relationships/hyperlink" Target="about:blank?act=ba6e4f55-634a-470a-8b12-3d37f10c14b2" TargetMode="External"/><Relationship Id="rId17" Type="http://schemas.openxmlformats.org/officeDocument/2006/relationships/hyperlink" Target="about:blank?act=b0e92e4e-6a37-4647-8800-f1ef19af3808" TargetMode="External"/><Relationship Id="rId25" Type="http://schemas.openxmlformats.org/officeDocument/2006/relationships/hyperlink" Target="about:blank?act=2a8196b7-2af9-4d81-ae0f-4df6956d00ee" TargetMode="External"/><Relationship Id="rId33" Type="http://schemas.openxmlformats.org/officeDocument/2006/relationships/hyperlink" Target="about:blank?act=9baef2f8-4239-4994-9303-4b0c6225645e" TargetMode="External"/><Relationship Id="rId38" Type="http://schemas.openxmlformats.org/officeDocument/2006/relationships/hyperlink" Target="about:blank?act=18acc62e-55ae-41b6-a18b-cae07211c707" TargetMode="External"/><Relationship Id="rId46" Type="http://schemas.openxmlformats.org/officeDocument/2006/relationships/hyperlink" Target="about:blank?act=284eb441-2d91-4c8d-83c0-189838a0220d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608f64a5-2b20-462f-a5ce-08b8ff703245" TargetMode="External"/><Relationship Id="rId20" Type="http://schemas.openxmlformats.org/officeDocument/2006/relationships/hyperlink" Target="about:blank?act=da0f0281-81d1-4189-b489-3b636df00e17" TargetMode="External"/><Relationship Id="rId29" Type="http://schemas.openxmlformats.org/officeDocument/2006/relationships/hyperlink" Target="about:blank?act=c9b90e36-dc8b-4871-bd8f-f31f5a6df108" TargetMode="External"/><Relationship Id="rId41" Type="http://schemas.openxmlformats.org/officeDocument/2006/relationships/hyperlink" Target="about:blank?act=79895f85-5357-4e32-9151-892fe39169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7b49f58b-276d-489b-8a27-be9a221a6e31" TargetMode="External"/><Relationship Id="rId24" Type="http://schemas.openxmlformats.org/officeDocument/2006/relationships/hyperlink" Target="about:blank?act=0888c310-d689-4d98-8df6-c80a1e7759ad" TargetMode="External"/><Relationship Id="rId32" Type="http://schemas.openxmlformats.org/officeDocument/2006/relationships/hyperlink" Target="about:blank?act=63fddadf-680c-4e86-be60-87e6d945cd39" TargetMode="External"/><Relationship Id="rId37" Type="http://schemas.openxmlformats.org/officeDocument/2006/relationships/hyperlink" Target="about:blank?act=e4910daf-9055-40c6-9073-ea1240ecd7a4" TargetMode="External"/><Relationship Id="rId40" Type="http://schemas.openxmlformats.org/officeDocument/2006/relationships/hyperlink" Target="about:blank?act=5ac8f34b-188b-42a4-a1f6-a8fd338c9574" TargetMode="External"/><Relationship Id="rId45" Type="http://schemas.openxmlformats.org/officeDocument/2006/relationships/hyperlink" Target="about:blank?act=b4942190-8704-41dc-a864-ffe17357fc98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about:blank?act=f5477dc0-f198-43da-b6f7-35613f162d9b" TargetMode="External"/><Relationship Id="rId23" Type="http://schemas.openxmlformats.org/officeDocument/2006/relationships/hyperlink" Target="about:blank?act=6d3eaf96-09e0-4b0f-88ad-de64886bc377" TargetMode="External"/><Relationship Id="rId28" Type="http://schemas.openxmlformats.org/officeDocument/2006/relationships/hyperlink" Target="about:blank?act=aacd601c-a31a-43d8-bda7-ef6451b1d006" TargetMode="External"/><Relationship Id="rId36" Type="http://schemas.openxmlformats.org/officeDocument/2006/relationships/hyperlink" Target="about:blank?act=2006d977-869d-49e9-8104-f46240cee1e6" TargetMode="External"/><Relationship Id="rId49" Type="http://schemas.openxmlformats.org/officeDocument/2006/relationships/hyperlink" Target="about:blank?act=da8353ae-aced-4874-b718-e8af9812eb98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a60c898a-67e4-45ba-bb55-4da7e3dbb2fe" TargetMode="External"/><Relationship Id="rId31" Type="http://schemas.openxmlformats.org/officeDocument/2006/relationships/hyperlink" Target="about:blank?act=053e182d-8df8-4166-bbda-cb4fbfee1200" TargetMode="External"/><Relationship Id="rId44" Type="http://schemas.openxmlformats.org/officeDocument/2006/relationships/hyperlink" Target="about:blank?act=175cdb33-8d76-4a31-a5b7-72b36cf71c1a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ef9f139a-05c4-43e7-8e2f-2e35fee7f18b" TargetMode="External"/><Relationship Id="rId22" Type="http://schemas.openxmlformats.org/officeDocument/2006/relationships/hyperlink" Target="about:blank?act=06cddc4c-c1e9-43e9-8128-70d57eeeaa83" TargetMode="External"/><Relationship Id="rId27" Type="http://schemas.openxmlformats.org/officeDocument/2006/relationships/hyperlink" Target="about:blank?act=5ee06c9a-a4b0-4ce3-b177-2bff006e321d" TargetMode="External"/><Relationship Id="rId30" Type="http://schemas.openxmlformats.org/officeDocument/2006/relationships/hyperlink" Target="about:blank?act=c0d27dc1-e51c-4711-8e70-fbed896c5215" TargetMode="External"/><Relationship Id="rId35" Type="http://schemas.openxmlformats.org/officeDocument/2006/relationships/hyperlink" Target="about:blank?act=83743881-12bb-491a-9d88-c78f75c2fc78" TargetMode="External"/><Relationship Id="rId43" Type="http://schemas.openxmlformats.org/officeDocument/2006/relationships/hyperlink" Target="about:blank?act=58422447-8e5e-4e7e-80e5-0697fcf97963" TargetMode="External"/><Relationship Id="rId48" Type="http://schemas.openxmlformats.org/officeDocument/2006/relationships/hyperlink" Target="about:blank?act=5d6d4ee1-d2d6-4c3f-8113-f42dee38c437" TargetMode="External"/><Relationship Id="rId8" Type="http://schemas.openxmlformats.org/officeDocument/2006/relationships/endnotes" Target="endnotes.xml"/><Relationship Id="rId51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0FABA-9606-4CB8-A69B-E17050D17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78</TotalTime>
  <Pages>1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19</cp:revision>
  <cp:lastPrinted>2025-03-28T00:11:00Z</cp:lastPrinted>
  <dcterms:created xsi:type="dcterms:W3CDTF">2025-03-24T01:35:00Z</dcterms:created>
  <dcterms:modified xsi:type="dcterms:W3CDTF">2025-04-22T00:37:00Z</dcterms:modified>
</cp:coreProperties>
</file>