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2465AE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465AE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465AE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2465AE" w:rsidRDefault="000332F3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465AE">
        <w:rPr>
          <w:rFonts w:cs="Arial"/>
          <w:b/>
          <w:bCs/>
          <w:color w:val="000000"/>
          <w:sz w:val="32"/>
          <w:szCs w:val="32"/>
        </w:rPr>
        <w:t>РАСПОРЯЖЕНИЕ</w:t>
      </w:r>
    </w:p>
    <w:p w:rsidR="009A306C" w:rsidRPr="002465AE" w:rsidRDefault="009A306C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465AE" w:rsidRDefault="009A306C" w:rsidP="008C5CC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465AE" w:rsidRDefault="00ED25C0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>
        <w:rPr>
          <w:rFonts w:cs="Arial"/>
          <w:color w:val="000000"/>
        </w:rPr>
        <w:t xml:space="preserve">16 апреля </w:t>
      </w:r>
      <w:r w:rsidR="00995070" w:rsidRPr="002465AE">
        <w:rPr>
          <w:rFonts w:cs="Arial"/>
          <w:color w:val="000000"/>
        </w:rPr>
        <w:t>2025</w:t>
      </w:r>
      <w:r w:rsidR="0004565C" w:rsidRPr="002465AE">
        <w:rPr>
          <w:rFonts w:cs="Arial"/>
          <w:color w:val="000000"/>
        </w:rPr>
        <w:t xml:space="preserve"> год</w:t>
      </w:r>
      <w:r w:rsidR="00F9529D" w:rsidRPr="002465AE">
        <w:rPr>
          <w:rFonts w:cs="Arial"/>
          <w:color w:val="000000"/>
        </w:rPr>
        <w:t>а</w:t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9A306C" w:rsidRPr="002465AE">
        <w:rPr>
          <w:rFonts w:cs="Arial"/>
          <w:color w:val="000000"/>
        </w:rPr>
        <w:tab/>
      </w:r>
      <w:r w:rsidR="0004565C" w:rsidRPr="002465AE">
        <w:rPr>
          <w:rFonts w:cs="Arial"/>
          <w:color w:val="000000"/>
        </w:rPr>
        <w:t>№</w:t>
      </w:r>
      <w:r w:rsidR="00995070" w:rsidRPr="002465AE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 xml:space="preserve">97 </w:t>
      </w:r>
      <w:proofErr w:type="gramStart"/>
      <w:r>
        <w:rPr>
          <w:rFonts w:cs="Arial"/>
          <w:color w:val="000000"/>
        </w:rPr>
        <w:t>р</w:t>
      </w:r>
      <w:proofErr w:type="gramEnd"/>
      <w:r>
        <w:rPr>
          <w:rFonts w:cs="Arial"/>
          <w:color w:val="000000"/>
        </w:rPr>
        <w:t xml:space="preserve"> </w:t>
      </w:r>
    </w:p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465AE" w:rsidRDefault="009A306C" w:rsidP="008C5CC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2465AE">
        <w:rPr>
          <w:rFonts w:cs="Arial"/>
          <w:color w:val="000000"/>
        </w:rPr>
        <w:t>с. Нерчинский Завод</w:t>
      </w:r>
    </w:p>
    <w:p w:rsidR="009A306C" w:rsidRPr="002465AE" w:rsidRDefault="009A306C" w:rsidP="008C5CCD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465AE" w:rsidRDefault="0004565C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465AE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2465AE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2465AE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2465AE">
        <w:rPr>
          <w:rFonts w:cs="Arial"/>
          <w:b/>
          <w:bCs/>
          <w:color w:val="000000"/>
          <w:sz w:val="32"/>
          <w:szCs w:val="32"/>
        </w:rPr>
        <w:t xml:space="preserve">некоторых </w:t>
      </w:r>
      <w:r w:rsidR="000332F3" w:rsidRPr="002465AE">
        <w:rPr>
          <w:rFonts w:cs="Arial"/>
          <w:b/>
          <w:bCs/>
          <w:color w:val="000000"/>
          <w:sz w:val="32"/>
          <w:szCs w:val="32"/>
        </w:rPr>
        <w:t>распоряжений</w:t>
      </w:r>
      <w:r w:rsidR="00146EC2" w:rsidRPr="002465AE">
        <w:rPr>
          <w:rFonts w:cs="Arial"/>
          <w:b/>
          <w:bCs/>
          <w:color w:val="000000"/>
          <w:sz w:val="32"/>
          <w:szCs w:val="32"/>
        </w:rPr>
        <w:t xml:space="preserve"> администрации муниципального района </w:t>
      </w:r>
    </w:p>
    <w:p w:rsidR="0004565C" w:rsidRPr="002465AE" w:rsidRDefault="00146EC2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465AE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2465AE" w:rsidRDefault="0004565C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465AE" w:rsidRDefault="009A306C" w:rsidP="008C5CCD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2465AE" w:rsidRDefault="0004565C" w:rsidP="008C5CC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2465AE">
        <w:rPr>
          <w:rFonts w:cs="Arial"/>
          <w:color w:val="000000"/>
        </w:rPr>
        <w:t xml:space="preserve">В соответствии </w:t>
      </w:r>
      <w:r w:rsidR="009430D2" w:rsidRPr="002465AE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2465AE">
          <w:rPr>
            <w:rStyle w:val="aa"/>
            <w:rFonts w:cs="Arial"/>
          </w:rPr>
          <w:t>№ 2074-ЗЗК от 29.06.2022 года</w:t>
        </w:r>
      </w:hyperlink>
      <w:r w:rsidR="009430D2" w:rsidRPr="002465AE">
        <w:rPr>
          <w:rFonts w:cs="Arial"/>
          <w:color w:val="000000"/>
        </w:rPr>
        <w:t xml:space="preserve"> «О преобразовании</w:t>
      </w:r>
      <w:r w:rsidR="00551B55" w:rsidRPr="002465AE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2465AE">
        <w:rPr>
          <w:rFonts w:cs="Arial"/>
          <w:color w:val="000000"/>
        </w:rPr>
        <w:t xml:space="preserve"> З</w:t>
      </w:r>
      <w:r w:rsidR="002626B1" w:rsidRPr="002465AE">
        <w:rPr>
          <w:rFonts w:cs="Arial"/>
          <w:color w:val="000000"/>
        </w:rPr>
        <w:t>а</w:t>
      </w:r>
      <w:r w:rsidR="002626B1" w:rsidRPr="002465AE">
        <w:rPr>
          <w:rFonts w:cs="Arial"/>
          <w:color w:val="000000"/>
        </w:rPr>
        <w:t>байкальского края</w:t>
      </w:r>
      <w:r w:rsidR="009430D2" w:rsidRPr="002465AE">
        <w:rPr>
          <w:rFonts w:cs="Arial"/>
          <w:color w:val="000000"/>
        </w:rPr>
        <w:t>»</w:t>
      </w:r>
      <w:r w:rsidR="002626B1" w:rsidRPr="002465AE">
        <w:rPr>
          <w:rFonts w:cs="Arial"/>
          <w:color w:val="000000"/>
        </w:rPr>
        <w:t xml:space="preserve">, </w:t>
      </w:r>
      <w:r w:rsidR="000F5EA9" w:rsidRPr="002465AE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2465AE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2465AE">
        <w:rPr>
          <w:rFonts w:cs="Arial"/>
          <w:color w:val="000000"/>
        </w:rPr>
        <w:t>, администрация Нерчинско-Заводского муниципального округа</w:t>
      </w:r>
      <w:r w:rsidRPr="002465AE">
        <w:rPr>
          <w:rFonts w:cs="Arial"/>
          <w:b/>
          <w:color w:val="000000"/>
        </w:rPr>
        <w:t>:</w:t>
      </w:r>
    </w:p>
    <w:p w:rsidR="000F5EA9" w:rsidRPr="002465AE" w:rsidRDefault="000F5EA9" w:rsidP="008C5CC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2465AE" w:rsidRDefault="007F2D7D" w:rsidP="008C5CCD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2465AE">
        <w:rPr>
          <w:rFonts w:cs="Arial"/>
          <w:color w:val="000000"/>
        </w:rPr>
        <w:t>Признать утратившими силу:</w:t>
      </w:r>
    </w:p>
    <w:p w:rsidR="00AE1875" w:rsidRPr="002465AE" w:rsidRDefault="007E027D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465AE">
        <w:rPr>
          <w:rFonts w:cs="Arial"/>
          <w:color w:val="000000"/>
        </w:rPr>
        <w:t>-</w:t>
      </w:r>
      <w:r w:rsidR="00AE1875" w:rsidRPr="002465AE">
        <w:rPr>
          <w:rFonts w:cs="Arial"/>
          <w:color w:val="000000" w:themeColor="text1"/>
        </w:rPr>
        <w:t>распоряжение от 14.03.2011 № 5 Администрация сельского поселения "Булдуру</w:t>
      </w:r>
      <w:r w:rsidR="00AE1875" w:rsidRPr="002465AE">
        <w:rPr>
          <w:rFonts w:cs="Arial"/>
          <w:color w:val="000000" w:themeColor="text1"/>
        </w:rPr>
        <w:t>й</w:t>
      </w:r>
      <w:r w:rsidR="00AE1875" w:rsidRPr="002465AE">
        <w:rPr>
          <w:rFonts w:cs="Arial"/>
          <w:color w:val="000000" w:themeColor="text1"/>
        </w:rPr>
        <w:t xml:space="preserve">ское" </w:t>
      </w:r>
      <w:hyperlink r:id="rId11" w:history="1">
        <w:r w:rsidR="00AE1875" w:rsidRPr="002465AE">
          <w:rPr>
            <w:rStyle w:val="aa"/>
            <w:rFonts w:cs="Arial"/>
            <w:color w:val="000000" w:themeColor="text1"/>
          </w:rPr>
          <w:t>без наименования (об утверждении Положении комиссии по соблюдению требований к служебному поведению муниципальных служащих сельского поселения и урегулирования конфликта интересов)</w:t>
        </w:r>
      </w:hyperlink>
      <w:r w:rsidR="00AE1875" w:rsidRPr="002465AE">
        <w:rPr>
          <w:rFonts w:cs="Arial"/>
        </w:rPr>
        <w:t>;</w:t>
      </w:r>
    </w:p>
    <w:p w:rsidR="00AE1875" w:rsidRPr="002465AE" w:rsidRDefault="00AE1875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465AE">
        <w:rPr>
          <w:rFonts w:cs="Arial"/>
        </w:rPr>
        <w:t>-</w:t>
      </w:r>
      <w:r w:rsidRPr="002465AE">
        <w:rPr>
          <w:rFonts w:cs="Arial"/>
          <w:color w:val="000000" w:themeColor="text1"/>
        </w:rPr>
        <w:t>распоряжение от 14.03.2011 № 4 Администрация сельского поселения "Булдуру</w:t>
      </w:r>
      <w:r w:rsidRPr="002465AE">
        <w:rPr>
          <w:rFonts w:cs="Arial"/>
          <w:color w:val="000000" w:themeColor="text1"/>
        </w:rPr>
        <w:t>й</w:t>
      </w:r>
      <w:r w:rsidRPr="002465AE">
        <w:rPr>
          <w:rFonts w:cs="Arial"/>
          <w:color w:val="000000" w:themeColor="text1"/>
        </w:rPr>
        <w:t xml:space="preserve">ское" </w:t>
      </w:r>
      <w:hyperlink r:id="rId12" w:history="1">
        <w:r w:rsidRPr="002465AE">
          <w:rPr>
            <w:rStyle w:val="aa"/>
            <w:rFonts w:cs="Arial"/>
            <w:color w:val="000000" w:themeColor="text1"/>
          </w:rPr>
          <w:t>без наименования (об утверждении Положения комиссии по соблюдению требований к служебному поведению муниципальных служащих сельского поселения и регулированию конфликта интересов)</w:t>
        </w:r>
      </w:hyperlink>
      <w:r w:rsidRPr="002465AE">
        <w:rPr>
          <w:rFonts w:cs="Arial"/>
        </w:rPr>
        <w:t>;</w:t>
      </w:r>
    </w:p>
    <w:p w:rsidR="00AE1875" w:rsidRPr="002465AE" w:rsidRDefault="00AE1875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465AE">
        <w:rPr>
          <w:rFonts w:cs="Arial"/>
        </w:rPr>
        <w:t>-</w:t>
      </w:r>
      <w:r w:rsidRPr="002465AE">
        <w:rPr>
          <w:rFonts w:cs="Arial"/>
          <w:color w:val="000000" w:themeColor="text1"/>
        </w:rPr>
        <w:t>распоряжение от 06.08.2010 № 11 Администрация сельского поселения "Булдуру</w:t>
      </w:r>
      <w:r w:rsidRPr="002465AE">
        <w:rPr>
          <w:rFonts w:cs="Arial"/>
          <w:color w:val="000000" w:themeColor="text1"/>
        </w:rPr>
        <w:t>й</w:t>
      </w:r>
      <w:r w:rsidRPr="002465AE">
        <w:rPr>
          <w:rFonts w:cs="Arial"/>
          <w:color w:val="000000" w:themeColor="text1"/>
        </w:rPr>
        <w:t xml:space="preserve">ское" </w:t>
      </w:r>
      <w:hyperlink r:id="rId13" w:history="1">
        <w:r w:rsidRPr="002465AE">
          <w:rPr>
            <w:rStyle w:val="aa"/>
            <w:rFonts w:cs="Arial"/>
            <w:color w:val="000000" w:themeColor="text1"/>
          </w:rPr>
          <w:t>О внесении дополнений в распоряжение Администрации сельского поселения «Бу</w:t>
        </w:r>
        <w:r w:rsidRPr="002465AE">
          <w:rPr>
            <w:rStyle w:val="aa"/>
            <w:rFonts w:cs="Arial"/>
            <w:color w:val="000000" w:themeColor="text1"/>
          </w:rPr>
          <w:t>л</w:t>
        </w:r>
        <w:r w:rsidRPr="002465AE">
          <w:rPr>
            <w:rStyle w:val="aa"/>
            <w:rFonts w:cs="Arial"/>
            <w:color w:val="000000" w:themeColor="text1"/>
          </w:rPr>
          <w:t>дуруйское» № 10 от 30 июля 2010 г о наделении полномочиями администратора доходов бюджета сельского поселения «Булдуруйское»</w:t>
        </w:r>
      </w:hyperlink>
      <w:r w:rsidRPr="002465AE">
        <w:rPr>
          <w:rFonts w:cs="Arial"/>
        </w:rPr>
        <w:t>;</w:t>
      </w:r>
    </w:p>
    <w:p w:rsidR="00AE1875" w:rsidRPr="002465AE" w:rsidRDefault="00AE1875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465AE">
        <w:rPr>
          <w:rFonts w:cs="Arial"/>
        </w:rPr>
        <w:t>-</w:t>
      </w:r>
      <w:r w:rsidRPr="002465AE">
        <w:rPr>
          <w:rFonts w:cs="Arial"/>
          <w:color w:val="000000" w:themeColor="text1"/>
        </w:rPr>
        <w:t>распоряжение от 30.07.2010 № 10 Администрация сельского поселения "Булдуру</w:t>
      </w:r>
      <w:r w:rsidRPr="002465AE">
        <w:rPr>
          <w:rFonts w:cs="Arial"/>
          <w:color w:val="000000" w:themeColor="text1"/>
        </w:rPr>
        <w:t>й</w:t>
      </w:r>
      <w:r w:rsidRPr="002465AE">
        <w:rPr>
          <w:rFonts w:cs="Arial"/>
          <w:color w:val="000000" w:themeColor="text1"/>
        </w:rPr>
        <w:t xml:space="preserve">ское" </w:t>
      </w:r>
      <w:hyperlink r:id="rId14" w:history="1">
        <w:r w:rsidRPr="002465AE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поселения «Булдуруйское»</w:t>
        </w:r>
      </w:hyperlink>
      <w:r w:rsidRPr="002465AE">
        <w:rPr>
          <w:rFonts w:cs="Arial"/>
        </w:rPr>
        <w:t>;</w:t>
      </w:r>
    </w:p>
    <w:p w:rsidR="00670207" w:rsidRPr="002465AE" w:rsidRDefault="00AE1875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2465AE">
        <w:rPr>
          <w:rFonts w:cs="Arial"/>
        </w:rPr>
        <w:t>-</w:t>
      </w:r>
      <w:r w:rsidRPr="002465AE">
        <w:rPr>
          <w:rFonts w:cs="Arial"/>
          <w:color w:val="000000" w:themeColor="text1"/>
        </w:rPr>
        <w:t>распоряжение от 23.07.2010 № 9 Администрация сельского поселения "Булдуру</w:t>
      </w:r>
      <w:r w:rsidRPr="002465AE">
        <w:rPr>
          <w:rFonts w:cs="Arial"/>
          <w:color w:val="000000" w:themeColor="text1"/>
        </w:rPr>
        <w:t>й</w:t>
      </w:r>
      <w:r w:rsidRPr="002465AE">
        <w:rPr>
          <w:rFonts w:cs="Arial"/>
          <w:color w:val="000000" w:themeColor="text1"/>
        </w:rPr>
        <w:t xml:space="preserve">ское" </w:t>
      </w:r>
      <w:hyperlink r:id="rId15" w:history="1">
        <w:r w:rsidRPr="002465AE">
          <w:rPr>
            <w:rStyle w:val="aa"/>
            <w:rFonts w:cs="Arial"/>
            <w:color w:val="000000" w:themeColor="text1"/>
          </w:rPr>
          <w:t>Об утверждении перечня должностей муниципальной службы, при назначении на к</w:t>
        </w:r>
        <w:r w:rsidRPr="002465AE">
          <w:rPr>
            <w:rStyle w:val="aa"/>
            <w:rFonts w:cs="Arial"/>
            <w:color w:val="000000" w:themeColor="text1"/>
          </w:rPr>
          <w:t>о</w:t>
        </w:r>
        <w:r w:rsidRPr="002465AE">
          <w:rPr>
            <w:rStyle w:val="aa"/>
            <w:rFonts w:cs="Arial"/>
            <w:color w:val="000000" w:themeColor="text1"/>
          </w:rPr>
          <w:t>торые граждане и при замещении которых муниципальные служащие обязаны предоста</w:t>
        </w:r>
        <w:r w:rsidRPr="002465AE">
          <w:rPr>
            <w:rStyle w:val="aa"/>
            <w:rFonts w:cs="Arial"/>
            <w:color w:val="000000" w:themeColor="text1"/>
          </w:rPr>
          <w:t>в</w:t>
        </w:r>
        <w:r w:rsidRPr="002465AE">
          <w:rPr>
            <w:rStyle w:val="aa"/>
            <w:rFonts w:cs="Arial"/>
            <w:color w:val="000000" w:themeColor="text1"/>
          </w:rPr>
          <w:t>лять сведения о доходах, об имуществе и обязательствах имущественного характера, на себя и членов своих семей</w:t>
        </w:r>
      </w:hyperlink>
      <w:r w:rsidRPr="002465AE">
        <w:rPr>
          <w:rFonts w:cs="Arial"/>
        </w:rPr>
        <w:t>.</w:t>
      </w:r>
    </w:p>
    <w:p w:rsidR="002F422F" w:rsidRPr="002465AE" w:rsidRDefault="00F26C0E" w:rsidP="008C5CC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2465AE">
        <w:rPr>
          <w:rFonts w:cs="Arial"/>
          <w:color w:val="000000" w:themeColor="text1"/>
        </w:rPr>
        <w:t xml:space="preserve">2. Настоящее </w:t>
      </w:r>
      <w:r w:rsidR="000332F3" w:rsidRPr="002465AE">
        <w:rPr>
          <w:rFonts w:cs="Arial"/>
          <w:color w:val="000000" w:themeColor="text1"/>
        </w:rPr>
        <w:t>распоряжение</w:t>
      </w:r>
      <w:r w:rsidRPr="002465AE">
        <w:rPr>
          <w:rFonts w:cs="Arial"/>
          <w:color w:val="000000" w:themeColor="text1"/>
        </w:rPr>
        <w:t xml:space="preserve"> вступает в силу на следующий день после его офиц</w:t>
      </w:r>
      <w:r w:rsidRPr="002465AE">
        <w:rPr>
          <w:rFonts w:cs="Arial"/>
          <w:color w:val="000000" w:themeColor="text1"/>
        </w:rPr>
        <w:t>и</w:t>
      </w:r>
      <w:r w:rsidRPr="002465AE">
        <w:rPr>
          <w:rFonts w:cs="Arial"/>
          <w:color w:val="000000" w:themeColor="text1"/>
        </w:rPr>
        <w:t>ального опубликования (обнародования).</w:t>
      </w:r>
    </w:p>
    <w:p w:rsidR="00AE1875" w:rsidRPr="002465AE" w:rsidRDefault="0071505F" w:rsidP="008C5CC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 w:themeColor="text1"/>
        </w:rPr>
      </w:pPr>
      <w:r w:rsidRPr="002465AE">
        <w:rPr>
          <w:rFonts w:cs="Arial"/>
          <w:color w:val="000000" w:themeColor="text1"/>
        </w:rPr>
        <w:t xml:space="preserve">3. Данное </w:t>
      </w:r>
      <w:r w:rsidR="000332F3" w:rsidRPr="002465AE">
        <w:rPr>
          <w:rFonts w:cs="Arial"/>
          <w:color w:val="000000" w:themeColor="text1"/>
        </w:rPr>
        <w:t>распоряжение</w:t>
      </w:r>
      <w:r w:rsidRPr="002465AE">
        <w:rPr>
          <w:rFonts w:cs="Arial"/>
          <w:color w:val="000000" w:themeColor="text1"/>
        </w:rPr>
        <w:t xml:space="preserve">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2465AE" w:rsidRDefault="0071505F" w:rsidP="008C5CC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465AE">
        <w:rPr>
          <w:rFonts w:cs="Arial"/>
          <w:color w:val="000000" w:themeColor="text1"/>
        </w:rPr>
        <w:t xml:space="preserve">4. </w:t>
      </w:r>
      <w:proofErr w:type="gramStart"/>
      <w:r w:rsidRPr="002465AE">
        <w:rPr>
          <w:rFonts w:cs="Arial"/>
          <w:color w:val="000000" w:themeColor="text1"/>
        </w:rPr>
        <w:t>Контроль за</w:t>
      </w:r>
      <w:proofErr w:type="gramEnd"/>
      <w:r w:rsidRPr="002465AE">
        <w:rPr>
          <w:rFonts w:cs="Arial"/>
          <w:color w:val="000000" w:themeColor="text1"/>
        </w:rPr>
        <w:t xml:space="preserve"> исполнением настоящег</w:t>
      </w:r>
      <w:r w:rsidRPr="002465AE">
        <w:rPr>
          <w:rFonts w:cs="Arial"/>
          <w:color w:val="000000"/>
        </w:rPr>
        <w:t xml:space="preserve">о </w:t>
      </w:r>
      <w:r w:rsidR="000332F3" w:rsidRPr="002465AE">
        <w:rPr>
          <w:rFonts w:cs="Arial"/>
          <w:color w:val="000000"/>
        </w:rPr>
        <w:t>распоряжения</w:t>
      </w:r>
      <w:r w:rsidRPr="002465AE">
        <w:rPr>
          <w:rFonts w:cs="Arial"/>
          <w:color w:val="000000"/>
        </w:rPr>
        <w:t xml:space="preserve"> оставляю за собой.</w:t>
      </w:r>
    </w:p>
    <w:p w:rsidR="00924587" w:rsidRDefault="00924587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2465AE" w:rsidRPr="002465AE" w:rsidRDefault="002465AE" w:rsidP="008C5CCD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2465AE" w:rsidRPr="002465AE" w:rsidRDefault="002465AE" w:rsidP="008C5CCD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</w:p>
    <w:p w:rsidR="004D7F96" w:rsidRPr="002465AE" w:rsidRDefault="00115D06" w:rsidP="008C5CCD">
      <w:pPr>
        <w:ind w:firstLine="709"/>
        <w:rPr>
          <w:rFonts w:cs="Arial"/>
        </w:rPr>
      </w:pPr>
      <w:r w:rsidRPr="002465AE">
        <w:rPr>
          <w:rFonts w:cs="Arial"/>
        </w:rPr>
        <w:t>Глава Нерчинско-Заводского</w:t>
      </w:r>
    </w:p>
    <w:p w:rsidR="00115D06" w:rsidRPr="002465AE" w:rsidRDefault="00115D06" w:rsidP="008C5CCD">
      <w:pPr>
        <w:ind w:firstLine="709"/>
        <w:rPr>
          <w:rFonts w:cs="Arial"/>
        </w:rPr>
      </w:pPr>
      <w:r w:rsidRPr="002465AE">
        <w:rPr>
          <w:rFonts w:cs="Arial"/>
        </w:rPr>
        <w:t>муниципального округа</w:t>
      </w:r>
      <w:r w:rsidR="009A306C" w:rsidRPr="002465AE">
        <w:rPr>
          <w:rFonts w:cs="Arial"/>
        </w:rPr>
        <w:tab/>
      </w:r>
      <w:r w:rsidR="009A306C" w:rsidRPr="002465AE">
        <w:rPr>
          <w:rFonts w:cs="Arial"/>
        </w:rPr>
        <w:tab/>
      </w:r>
      <w:r w:rsidR="009A306C" w:rsidRPr="002465AE">
        <w:rPr>
          <w:rFonts w:cs="Arial"/>
        </w:rPr>
        <w:tab/>
      </w:r>
      <w:r w:rsidR="009A306C" w:rsidRPr="002465AE">
        <w:rPr>
          <w:rFonts w:cs="Arial"/>
        </w:rPr>
        <w:tab/>
      </w:r>
      <w:r w:rsidR="009A306C" w:rsidRPr="002465AE">
        <w:rPr>
          <w:rFonts w:cs="Arial"/>
        </w:rPr>
        <w:tab/>
      </w:r>
      <w:r w:rsidR="009A306C" w:rsidRPr="002465AE">
        <w:rPr>
          <w:rFonts w:cs="Arial"/>
        </w:rPr>
        <w:tab/>
      </w:r>
      <w:r w:rsidR="009A306C" w:rsidRPr="002465AE">
        <w:rPr>
          <w:rFonts w:cs="Arial"/>
        </w:rPr>
        <w:tab/>
      </w:r>
      <w:r w:rsidR="002465AE">
        <w:rPr>
          <w:rFonts w:cs="Arial"/>
        </w:rPr>
        <w:tab/>
      </w:r>
      <w:r w:rsidRPr="002465AE">
        <w:rPr>
          <w:rFonts w:cs="Arial"/>
        </w:rPr>
        <w:t>Л.В. Михалев</w:t>
      </w:r>
      <w:bookmarkEnd w:id="0"/>
    </w:p>
    <w:sectPr w:rsidR="00115D06" w:rsidRPr="002465AE" w:rsidSect="009A306C">
      <w:headerReference w:type="default" r:id="rId1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FCB" w:rsidRDefault="00D27FCB" w:rsidP="00BB54DD">
      <w:r>
        <w:separator/>
      </w:r>
    </w:p>
  </w:endnote>
  <w:endnote w:type="continuationSeparator" w:id="0">
    <w:p w:rsidR="00D27FCB" w:rsidRDefault="00D27FCB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FCB" w:rsidRDefault="00D27FCB" w:rsidP="00BB54DD">
      <w:r>
        <w:separator/>
      </w:r>
    </w:p>
  </w:footnote>
  <w:footnote w:type="continuationSeparator" w:id="0">
    <w:p w:rsidR="00D27FCB" w:rsidRDefault="00D27FCB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2F3"/>
    <w:rsid w:val="00033F03"/>
    <w:rsid w:val="0004565C"/>
    <w:rsid w:val="00055F1C"/>
    <w:rsid w:val="00065BE6"/>
    <w:rsid w:val="00076459"/>
    <w:rsid w:val="00082005"/>
    <w:rsid w:val="000B0560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465AE"/>
    <w:rsid w:val="002626B1"/>
    <w:rsid w:val="00292E78"/>
    <w:rsid w:val="002A12AC"/>
    <w:rsid w:val="002F40EC"/>
    <w:rsid w:val="002F422F"/>
    <w:rsid w:val="00322F28"/>
    <w:rsid w:val="0037666F"/>
    <w:rsid w:val="003954EA"/>
    <w:rsid w:val="003C1A8D"/>
    <w:rsid w:val="003D7E42"/>
    <w:rsid w:val="004147E4"/>
    <w:rsid w:val="00427B6F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322DA"/>
    <w:rsid w:val="00670207"/>
    <w:rsid w:val="006B68DE"/>
    <w:rsid w:val="0071505F"/>
    <w:rsid w:val="00727F48"/>
    <w:rsid w:val="007318CE"/>
    <w:rsid w:val="007A41DF"/>
    <w:rsid w:val="007B6FA6"/>
    <w:rsid w:val="007E027D"/>
    <w:rsid w:val="007F2D7D"/>
    <w:rsid w:val="00811FC9"/>
    <w:rsid w:val="00831CB2"/>
    <w:rsid w:val="00841E27"/>
    <w:rsid w:val="00890164"/>
    <w:rsid w:val="0089452D"/>
    <w:rsid w:val="008A559F"/>
    <w:rsid w:val="008C5CCD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6379E"/>
    <w:rsid w:val="00AA0986"/>
    <w:rsid w:val="00AB46DA"/>
    <w:rsid w:val="00AD79CC"/>
    <w:rsid w:val="00AE1875"/>
    <w:rsid w:val="00BB54DD"/>
    <w:rsid w:val="00C271D3"/>
    <w:rsid w:val="00C72A03"/>
    <w:rsid w:val="00C802D5"/>
    <w:rsid w:val="00D149BA"/>
    <w:rsid w:val="00D27FCB"/>
    <w:rsid w:val="00D309F3"/>
    <w:rsid w:val="00EA71E6"/>
    <w:rsid w:val="00ED25C0"/>
    <w:rsid w:val="00F13E54"/>
    <w:rsid w:val="00F224FE"/>
    <w:rsid w:val="00F26C0E"/>
    <w:rsid w:val="00F33848"/>
    <w:rsid w:val="00F55253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7837d2ca-3c58-4f84-9fbc-899b860d66c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e7e8fb18-50eb-4734-a02e-e4affe89fb0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64c0bcf1-ae79-44d0-8650-875aa3879e72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b40edea8-026e-4849-b864-5c2a8be7c5ae" TargetMode="Externa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c1373f21-22de-4d3a-a051-89bb07c8218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81858-43D6-4C29-B4D1-0BCC1C9D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57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16</cp:revision>
  <cp:lastPrinted>2025-03-28T00:09:00Z</cp:lastPrinted>
  <dcterms:created xsi:type="dcterms:W3CDTF">2025-03-24T01:35:00Z</dcterms:created>
  <dcterms:modified xsi:type="dcterms:W3CDTF">2025-04-17T03:51:00Z</dcterms:modified>
</cp:coreProperties>
</file>