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8A33E6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8A33E6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8A33E6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8A33E6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8A33E6" w:rsidRDefault="009A306C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8A33E6" w:rsidRDefault="009A306C" w:rsidP="008A33E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8A33E6" w:rsidRDefault="00A946B6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8A33E6">
        <w:rPr>
          <w:rFonts w:cs="Arial"/>
          <w:color w:val="000000"/>
        </w:rPr>
        <w:t xml:space="preserve">21 апреля </w:t>
      </w:r>
      <w:r w:rsidR="00995070" w:rsidRPr="008A33E6">
        <w:rPr>
          <w:rFonts w:cs="Arial"/>
          <w:color w:val="000000"/>
        </w:rPr>
        <w:t>2025</w:t>
      </w:r>
      <w:r w:rsidR="0004565C" w:rsidRPr="008A33E6">
        <w:rPr>
          <w:rFonts w:cs="Arial"/>
          <w:color w:val="000000"/>
        </w:rPr>
        <w:t xml:space="preserve"> год</w:t>
      </w:r>
      <w:r w:rsidR="00F9529D" w:rsidRPr="008A33E6">
        <w:rPr>
          <w:rFonts w:cs="Arial"/>
          <w:color w:val="000000"/>
        </w:rPr>
        <w:t>а</w:t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9A306C" w:rsidRPr="008A33E6">
        <w:rPr>
          <w:rFonts w:cs="Arial"/>
          <w:color w:val="000000"/>
        </w:rPr>
        <w:tab/>
      </w:r>
      <w:r w:rsidR="0004565C" w:rsidRPr="008A33E6">
        <w:rPr>
          <w:rFonts w:cs="Arial"/>
          <w:color w:val="000000"/>
        </w:rPr>
        <w:t>№</w:t>
      </w:r>
      <w:r w:rsidR="00995070" w:rsidRPr="008A33E6">
        <w:rPr>
          <w:rFonts w:cs="Arial"/>
          <w:color w:val="000000"/>
        </w:rPr>
        <w:t xml:space="preserve"> </w:t>
      </w:r>
      <w:r w:rsidRPr="008A33E6">
        <w:rPr>
          <w:rFonts w:cs="Arial"/>
          <w:color w:val="000000"/>
        </w:rPr>
        <w:t>227</w:t>
      </w:r>
    </w:p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8A33E6" w:rsidRDefault="009A306C" w:rsidP="008A33E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8A33E6" w:rsidRDefault="0004565C" w:rsidP="008A33E6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8A33E6">
        <w:rPr>
          <w:rFonts w:cs="Arial"/>
          <w:color w:val="000000"/>
        </w:rPr>
        <w:t>с. Нерчинский Завод</w:t>
      </w:r>
    </w:p>
    <w:p w:rsidR="009A306C" w:rsidRPr="008A33E6" w:rsidRDefault="009A306C" w:rsidP="008A33E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8A33E6">
        <w:rPr>
          <w:rFonts w:cs="Arial"/>
          <w:b/>
          <w:bCs/>
          <w:color w:val="000000"/>
          <w:sz w:val="32"/>
        </w:rPr>
        <w:t xml:space="preserve">О признании </w:t>
      </w:r>
      <w:proofErr w:type="gramStart"/>
      <w:r w:rsidRPr="008A33E6">
        <w:rPr>
          <w:rFonts w:cs="Arial"/>
          <w:b/>
          <w:bCs/>
          <w:color w:val="000000"/>
          <w:sz w:val="32"/>
        </w:rPr>
        <w:t>утратившими</w:t>
      </w:r>
      <w:proofErr w:type="gramEnd"/>
      <w:r w:rsidRPr="008A33E6">
        <w:rPr>
          <w:rFonts w:cs="Arial"/>
          <w:b/>
          <w:bCs/>
          <w:color w:val="000000"/>
          <w:sz w:val="32"/>
        </w:rPr>
        <w:t xml:space="preserve"> силу </w:t>
      </w:r>
      <w:r w:rsidR="00146EC2" w:rsidRPr="008A33E6">
        <w:rPr>
          <w:rFonts w:cs="Arial"/>
          <w:b/>
          <w:bCs/>
          <w:color w:val="000000"/>
          <w:sz w:val="32"/>
        </w:rPr>
        <w:t>некоторых постановлений администрации м</w:t>
      </w:r>
      <w:r w:rsidR="00146EC2" w:rsidRPr="008A33E6">
        <w:rPr>
          <w:rFonts w:cs="Arial"/>
          <w:b/>
          <w:bCs/>
          <w:color w:val="000000"/>
          <w:sz w:val="32"/>
        </w:rPr>
        <w:t>у</w:t>
      </w:r>
      <w:r w:rsidR="00146EC2" w:rsidRPr="008A33E6">
        <w:rPr>
          <w:rFonts w:cs="Arial"/>
          <w:b/>
          <w:bCs/>
          <w:color w:val="000000"/>
          <w:sz w:val="32"/>
        </w:rPr>
        <w:t xml:space="preserve">ниципального района </w:t>
      </w:r>
    </w:p>
    <w:p w:rsidR="0004565C" w:rsidRPr="008A33E6" w:rsidRDefault="00146EC2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8A33E6">
        <w:rPr>
          <w:rFonts w:cs="Arial"/>
          <w:b/>
          <w:bCs/>
          <w:color w:val="000000"/>
          <w:sz w:val="32"/>
        </w:rPr>
        <w:t>«Нерчинско-Заводский район»</w:t>
      </w:r>
    </w:p>
    <w:p w:rsidR="0004565C" w:rsidRPr="008A33E6" w:rsidRDefault="0004565C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8A33E6" w:rsidRDefault="009A306C" w:rsidP="008A33E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8A33E6" w:rsidRDefault="0004565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8A33E6">
        <w:rPr>
          <w:rFonts w:cs="Arial"/>
          <w:color w:val="000000"/>
        </w:rPr>
        <w:t xml:space="preserve">В соответствии </w:t>
      </w:r>
      <w:r w:rsidR="009430D2" w:rsidRPr="008A33E6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8A33E6">
          <w:rPr>
            <w:rStyle w:val="aa"/>
            <w:rFonts w:cs="Arial"/>
          </w:rPr>
          <w:t>№ 2074-ЗЗК от 29.06.2022 года</w:t>
        </w:r>
      </w:hyperlink>
      <w:r w:rsidR="009430D2" w:rsidRPr="008A33E6">
        <w:rPr>
          <w:rFonts w:cs="Arial"/>
          <w:color w:val="000000"/>
        </w:rPr>
        <w:t xml:space="preserve"> «О преобраз</w:t>
      </w:r>
      <w:r w:rsidR="009430D2" w:rsidRPr="008A33E6">
        <w:rPr>
          <w:rFonts w:cs="Arial"/>
          <w:color w:val="000000"/>
        </w:rPr>
        <w:t>о</w:t>
      </w:r>
      <w:r w:rsidR="009430D2" w:rsidRPr="008A33E6">
        <w:rPr>
          <w:rFonts w:cs="Arial"/>
          <w:color w:val="000000"/>
        </w:rPr>
        <w:t>вании</w:t>
      </w:r>
      <w:r w:rsidR="00551B55" w:rsidRPr="008A33E6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8A33E6">
        <w:rPr>
          <w:rFonts w:cs="Arial"/>
          <w:color w:val="000000"/>
        </w:rPr>
        <w:t xml:space="preserve"> З</w:t>
      </w:r>
      <w:r w:rsidR="002626B1" w:rsidRPr="008A33E6">
        <w:rPr>
          <w:rFonts w:cs="Arial"/>
          <w:color w:val="000000"/>
        </w:rPr>
        <w:t>а</w:t>
      </w:r>
      <w:r w:rsidR="002626B1" w:rsidRPr="008A33E6">
        <w:rPr>
          <w:rFonts w:cs="Arial"/>
          <w:color w:val="000000"/>
        </w:rPr>
        <w:t>байкальского края</w:t>
      </w:r>
      <w:r w:rsidR="009430D2" w:rsidRPr="008A33E6">
        <w:rPr>
          <w:rFonts w:cs="Arial"/>
          <w:color w:val="000000"/>
        </w:rPr>
        <w:t>»</w:t>
      </w:r>
      <w:r w:rsidR="002626B1" w:rsidRPr="008A33E6">
        <w:rPr>
          <w:rFonts w:cs="Arial"/>
          <w:color w:val="000000"/>
        </w:rPr>
        <w:t xml:space="preserve">, </w:t>
      </w:r>
      <w:r w:rsidR="000F5EA9" w:rsidRPr="008A33E6">
        <w:rPr>
          <w:rFonts w:cs="Arial"/>
          <w:color w:val="000000"/>
        </w:rPr>
        <w:t>руково</w:t>
      </w:r>
      <w:r w:rsidR="000F5EA9" w:rsidRPr="008A33E6">
        <w:rPr>
          <w:rFonts w:cs="Arial"/>
          <w:color w:val="000000"/>
        </w:rPr>
        <w:t>д</w:t>
      </w:r>
      <w:r w:rsidR="000F5EA9" w:rsidRPr="008A33E6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8A33E6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8A33E6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8A33E6">
        <w:rPr>
          <w:rFonts w:cs="Arial"/>
          <w:color w:val="000000"/>
        </w:rPr>
        <w:t>постановляет</w:t>
      </w:r>
      <w:r w:rsidRPr="008A33E6">
        <w:rPr>
          <w:rFonts w:cs="Arial"/>
          <w:b/>
          <w:color w:val="000000"/>
        </w:rPr>
        <w:t>:</w:t>
      </w:r>
    </w:p>
    <w:p w:rsidR="000F5EA9" w:rsidRPr="008A33E6" w:rsidRDefault="000F5EA9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8A33E6" w:rsidRDefault="007F2D7D" w:rsidP="008A33E6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8A33E6">
        <w:rPr>
          <w:rFonts w:cs="Arial"/>
          <w:color w:val="000000"/>
        </w:rPr>
        <w:t>Признать утратившими силу:</w:t>
      </w:r>
    </w:p>
    <w:p w:rsidR="002B1CBC" w:rsidRPr="008A33E6" w:rsidRDefault="007E027D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Fonts w:cs="Arial"/>
          <w:color w:val="000000"/>
        </w:rPr>
        <w:t>-</w:t>
      </w:r>
      <w:r w:rsidR="002B1CBC" w:rsidRPr="008A33E6">
        <w:rPr>
          <w:rFonts w:cs="Arial"/>
          <w:color w:val="000000" w:themeColor="text1"/>
        </w:rPr>
        <w:t xml:space="preserve"> постановление от 25.03.2021 № 5 Администрация сельского поселения "Явленское"</w:t>
      </w:r>
      <w:r w:rsidR="002B1CBC" w:rsidRPr="008A33E6">
        <w:rPr>
          <w:rFonts w:cs="Arial"/>
          <w:color w:val="000000" w:themeColor="text1"/>
        </w:rPr>
        <w:br/>
      </w:r>
      <w:hyperlink r:id="rId11" w:history="1">
        <w:r w:rsidR="002B1CBC" w:rsidRPr="008A33E6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</w:t>
        </w:r>
        <w:r w:rsidR="002B1CBC" w:rsidRPr="008A33E6">
          <w:rPr>
            <w:rStyle w:val="aa"/>
            <w:rFonts w:cs="Arial"/>
            <w:color w:val="000000" w:themeColor="text1"/>
          </w:rPr>
          <w:t>ь</w:t>
        </w:r>
        <w:r w:rsidR="002B1CBC" w:rsidRPr="008A33E6">
          <w:rPr>
            <w:rStyle w:val="aa"/>
            <w:rFonts w:cs="Arial"/>
            <w:color w:val="000000" w:themeColor="text1"/>
          </w:rPr>
          <w:t>ского поселения «Явленское» на среднесрочный период, осуществления мониторинга и контроля его реал</w:t>
        </w:r>
        <w:r w:rsidR="002B1CBC" w:rsidRPr="008A33E6">
          <w:rPr>
            <w:rStyle w:val="aa"/>
            <w:rFonts w:cs="Arial"/>
            <w:color w:val="000000" w:themeColor="text1"/>
          </w:rPr>
          <w:t>и</w:t>
        </w:r>
        <w:r w:rsidR="002B1CBC" w:rsidRPr="008A33E6">
          <w:rPr>
            <w:rStyle w:val="aa"/>
            <w:rFonts w:cs="Arial"/>
            <w:color w:val="000000" w:themeColor="text1"/>
          </w:rPr>
          <w:t>зации</w:t>
        </w:r>
      </w:hyperlink>
      <w:r w:rsidR="002B1CBC"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10.06.2020 № 15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2" w:history="1">
        <w:r w:rsidRPr="008A33E6">
          <w:rPr>
            <w:rStyle w:val="aa"/>
            <w:rFonts w:cs="Arial"/>
            <w:color w:val="000000" w:themeColor="text1"/>
          </w:rPr>
          <w:t>Об утверждении Порядка размещения информации о деятельности администрации сельского поселения «Явленское» посредством сети «Интернет»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01.06.2020 № 14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3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об оплате труда работников, занимающих должности, не отнесенные к муниципальным должностям органов управления сельского поселения «Я</w:t>
        </w:r>
        <w:r w:rsidRPr="008A33E6">
          <w:rPr>
            <w:rStyle w:val="aa"/>
            <w:rFonts w:cs="Arial"/>
            <w:color w:val="000000" w:themeColor="text1"/>
          </w:rPr>
          <w:t>в</w:t>
        </w:r>
        <w:r w:rsidRPr="008A33E6">
          <w:rPr>
            <w:rStyle w:val="aa"/>
            <w:rFonts w:cs="Arial"/>
            <w:color w:val="000000" w:themeColor="text1"/>
          </w:rPr>
          <w:t>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20.12.2019 № 27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4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 порядке сообщения отдельными категориями лиц о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лучении подарка в связи с их должностным положением или исполнением ими служебных (должностных) обязанн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стей, сдачи и оценки подарка, реализации (выкупа) и зачисления средств, вырученных от его реал</w:t>
        </w:r>
        <w:r w:rsidRPr="008A33E6">
          <w:rPr>
            <w:rStyle w:val="aa"/>
            <w:rFonts w:cs="Arial"/>
            <w:color w:val="000000" w:themeColor="text1"/>
          </w:rPr>
          <w:t>и</w:t>
        </w:r>
        <w:r w:rsidRPr="008A33E6">
          <w:rPr>
            <w:rStyle w:val="aa"/>
            <w:rFonts w:cs="Arial"/>
            <w:color w:val="000000" w:themeColor="text1"/>
          </w:rPr>
          <w:t>зации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10.12.2019 № 26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5" w:history="1">
        <w:r w:rsidRPr="008A33E6">
          <w:rPr>
            <w:rStyle w:val="aa"/>
            <w:rFonts w:cs="Arial"/>
            <w:color w:val="000000" w:themeColor="text1"/>
          </w:rPr>
          <w:t>«Об утверждении Порядка представления в Читинскую межрайонную природоохра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ную прокуратуру Амурской бассейновой природоохранной прокуратуры для проведения правовой и антикоррупцио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ной экспертизы принятых администрацией сельского поселения «Явленское» нормативных правовых актов и их проектов в сфере охраны окружающей ср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ды и природопользования»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27.08.2019 № 19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6" w:history="1">
        <w:r w:rsidRPr="008A33E6">
          <w:rPr>
            <w:rStyle w:val="aa"/>
            <w:rFonts w:cs="Arial"/>
            <w:color w:val="000000" w:themeColor="text1"/>
          </w:rPr>
          <w:t>Об утверждении реестра и схемы мест размещения контейнерных площадок для вр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менного хранения твердых коммунальных отходов на территории сельского поселения «Я</w:t>
        </w:r>
        <w:r w:rsidRPr="008A33E6">
          <w:rPr>
            <w:rStyle w:val="aa"/>
            <w:rFonts w:cs="Arial"/>
            <w:color w:val="000000" w:themeColor="text1"/>
          </w:rPr>
          <w:t>в</w:t>
        </w:r>
        <w:r w:rsidRPr="008A33E6">
          <w:rPr>
            <w:rStyle w:val="aa"/>
            <w:rFonts w:cs="Arial"/>
            <w:color w:val="000000" w:themeColor="text1"/>
          </w:rPr>
          <w:t>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lastRenderedPageBreak/>
        <w:t>-</w:t>
      </w:r>
      <w:r w:rsidRPr="008A33E6">
        <w:rPr>
          <w:rFonts w:cs="Arial"/>
          <w:color w:val="000000" w:themeColor="text1"/>
        </w:rPr>
        <w:t xml:space="preserve"> постановление от 18.03.2019 № 5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17" w:history="1">
        <w:r w:rsidRPr="008A33E6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поселения «Явле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10.08.2018 № 17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8" w:history="1">
        <w:r w:rsidRPr="008A33E6">
          <w:rPr>
            <w:rStyle w:val="aa"/>
            <w:rFonts w:cs="Arial"/>
            <w:color w:val="000000" w:themeColor="text1"/>
          </w:rPr>
          <w:t>Об утверждении порядка осуществления органом внутреннего муниципального ф</w:t>
        </w:r>
        <w:r w:rsidRPr="008A33E6">
          <w:rPr>
            <w:rStyle w:val="aa"/>
            <w:rFonts w:cs="Arial"/>
            <w:color w:val="000000" w:themeColor="text1"/>
          </w:rPr>
          <w:t>и</w:t>
        </w:r>
        <w:r w:rsidRPr="008A33E6">
          <w:rPr>
            <w:rStyle w:val="aa"/>
            <w:rFonts w:cs="Arial"/>
            <w:color w:val="000000" w:themeColor="text1"/>
          </w:rPr>
          <w:t>нансового контроля сельского поселения «Явленское» муниципального района «Нерчинско-Заводский район» полном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 xml:space="preserve">чий по внутреннему муниципальному финансовому </w:t>
        </w:r>
        <w:proofErr w:type="gramStart"/>
        <w:r w:rsidRPr="008A33E6">
          <w:rPr>
            <w:rStyle w:val="aa"/>
            <w:rFonts w:cs="Arial"/>
            <w:color w:val="000000" w:themeColor="text1"/>
          </w:rPr>
          <w:t>контролю за</w:t>
        </w:r>
        <w:proofErr w:type="gramEnd"/>
        <w:r w:rsidRPr="008A33E6">
          <w:rPr>
            <w:rStyle w:val="aa"/>
            <w:rFonts w:cs="Arial"/>
            <w:color w:val="000000" w:themeColor="text1"/>
          </w:rPr>
          <w:t xml:space="preserve"> соблюдением Федерального закона «О контрактной системе в сфере закупок товара, работ, услуг для обеспечения государственных и муниципальных нужд»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27.03.2018 № 11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19" w:history="1">
        <w:r w:rsidRPr="008A33E6">
          <w:rPr>
            <w:rStyle w:val="aa"/>
            <w:rFonts w:cs="Arial"/>
            <w:color w:val="000000" w:themeColor="text1"/>
          </w:rPr>
          <w:t>О с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здании и организации деятельности муниципальной и добровольной пожарной охраны, порядке взаимоотношений муниципальной пожарной охраны с другими видами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жарной охраны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27.03.2018 № 9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20" w:history="1">
        <w:r w:rsidRPr="008A33E6">
          <w:rPr>
            <w:rStyle w:val="aa"/>
            <w:rFonts w:cs="Arial"/>
            <w:color w:val="000000" w:themeColor="text1"/>
          </w:rPr>
          <w:t>Об организации пожарно-профилактической работы в жилом секторе и на объектах с ма</w:t>
        </w:r>
        <w:r w:rsidRPr="008A33E6">
          <w:rPr>
            <w:rStyle w:val="aa"/>
            <w:rFonts w:cs="Arial"/>
            <w:color w:val="000000" w:themeColor="text1"/>
          </w:rPr>
          <w:t>с</w:t>
        </w:r>
        <w:r w:rsidRPr="008A33E6">
          <w:rPr>
            <w:rStyle w:val="aa"/>
            <w:rFonts w:cs="Arial"/>
            <w:color w:val="000000" w:themeColor="text1"/>
          </w:rPr>
          <w:t>совым пребыванием людей на территории муниципального образования сельское посел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ние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27.03.2018 № 13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21" w:history="1">
        <w:r w:rsidRPr="008A33E6">
          <w:rPr>
            <w:rStyle w:val="aa"/>
            <w:rFonts w:cs="Arial"/>
            <w:color w:val="000000" w:themeColor="text1"/>
          </w:rPr>
          <w:t>Об утверждении перечня первичных средств пожаротушения и противопожарного и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вентаря в помещ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ниях и строениях, находящихся в собственности (пользовании) граждан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27.03.2018 № 10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22" w:history="1">
        <w:r w:rsidRPr="008A33E6">
          <w:rPr>
            <w:rStyle w:val="aa"/>
            <w:rFonts w:cs="Arial"/>
            <w:color w:val="000000" w:themeColor="text1"/>
          </w:rPr>
          <w:t>О порядке подготовки населения в области пожарной безопасности на территории сельского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27.03.2018 № 8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23" w:history="1">
        <w:r w:rsidRPr="008A33E6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населенных пунктов сельского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27.03.2018 № 12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24" w:history="1">
        <w:r w:rsidRPr="008A33E6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8A33E6">
          <w:rPr>
            <w:rStyle w:val="aa"/>
            <w:rFonts w:cs="Arial"/>
            <w:color w:val="000000" w:themeColor="text1"/>
          </w:rPr>
          <w:t>з</w:t>
        </w:r>
        <w:r w:rsidRPr="008A33E6">
          <w:rPr>
            <w:rStyle w:val="aa"/>
            <w:rFonts w:cs="Arial"/>
            <w:color w:val="000000" w:themeColor="text1"/>
          </w:rPr>
          <w:t>опасности, в том числе в деятельности добровольной пожарной охраны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15.02.2018 № 3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25" w:history="1">
        <w:r w:rsidRPr="008A33E6">
          <w:rPr>
            <w:rStyle w:val="aa"/>
            <w:rFonts w:cs="Arial"/>
            <w:color w:val="000000" w:themeColor="text1"/>
          </w:rPr>
  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</w:t>
        </w:r>
        <w:r w:rsidRPr="008A33E6">
          <w:rPr>
            <w:rStyle w:val="aa"/>
            <w:rFonts w:cs="Arial"/>
            <w:color w:val="000000" w:themeColor="text1"/>
          </w:rPr>
          <w:t>я</w:t>
        </w:r>
        <w:r w:rsidRPr="008A33E6">
          <w:rPr>
            <w:rStyle w:val="aa"/>
            <w:rFonts w:cs="Arial"/>
            <w:color w:val="000000" w:themeColor="text1"/>
          </w:rPr>
          <w:t>ми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04.07.2016 № 41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26" w:history="1">
        <w:r w:rsidRPr="008A33E6">
          <w:rPr>
            <w:rStyle w:val="aa"/>
            <w:rFonts w:cs="Arial"/>
            <w:color w:val="000000" w:themeColor="text1"/>
          </w:rPr>
          <w:t>Об утверждении Порядка уведомления муниципальными служащими Администрации сельского поселения «Явленское» представителя нанимателя (работодателя) об иной оплачиваемой работе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19.02.2016 № 4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27" w:history="1">
        <w:r w:rsidRPr="008A33E6">
          <w:rPr>
            <w:rStyle w:val="aa"/>
            <w:rFonts w:cs="Arial"/>
            <w:color w:val="000000" w:themeColor="text1"/>
          </w:rPr>
          <w:t>Об утверждении порядка учета наймодателем заявлений граждан о предоставлении жилых помещений по договорам найма жилых помещений жилищного фонда социального испол</w:t>
        </w:r>
        <w:r w:rsidRPr="008A33E6">
          <w:rPr>
            <w:rStyle w:val="aa"/>
            <w:rFonts w:cs="Arial"/>
            <w:color w:val="000000" w:themeColor="text1"/>
          </w:rPr>
          <w:t>ь</w:t>
        </w:r>
        <w:r w:rsidRPr="008A33E6">
          <w:rPr>
            <w:rStyle w:val="aa"/>
            <w:rFonts w:cs="Arial"/>
            <w:color w:val="000000" w:themeColor="text1"/>
          </w:rPr>
          <w:t>зования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19.02.2016 № 5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28" w:history="1">
        <w:r w:rsidRPr="008A33E6">
          <w:rPr>
            <w:rStyle w:val="aa"/>
            <w:rFonts w:cs="Arial"/>
            <w:color w:val="000000" w:themeColor="text1"/>
          </w:rPr>
          <w:t>Об утверждении требований к порядку, форме и срокам информирования граждан, прин</w:t>
        </w:r>
        <w:r w:rsidRPr="008A33E6">
          <w:rPr>
            <w:rStyle w:val="aa"/>
            <w:rFonts w:cs="Arial"/>
            <w:color w:val="000000" w:themeColor="text1"/>
          </w:rPr>
          <w:t>я</w:t>
        </w:r>
        <w:r w:rsidRPr="008A33E6">
          <w:rPr>
            <w:rStyle w:val="aa"/>
            <w:rFonts w:cs="Arial"/>
            <w:color w:val="000000" w:themeColor="text1"/>
          </w:rPr>
          <w:t>тых на учет нуждающихся в предоставлении жилых помещений по договорам социального найма жилых помещений жилищного фонда социального использования, о количестве ж</w:t>
        </w:r>
        <w:r w:rsidRPr="008A33E6">
          <w:rPr>
            <w:rStyle w:val="aa"/>
            <w:rFonts w:cs="Arial"/>
            <w:color w:val="000000" w:themeColor="text1"/>
          </w:rPr>
          <w:t>и</w:t>
        </w:r>
        <w:r w:rsidRPr="008A33E6">
          <w:rPr>
            <w:rStyle w:val="aa"/>
            <w:rFonts w:cs="Arial"/>
            <w:color w:val="000000" w:themeColor="text1"/>
          </w:rPr>
          <w:t>лых помещений, которые м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гут быть предоставлены по договорам найма жилых помещений жилищного фонда социального и</w:t>
        </w:r>
        <w:r w:rsidRPr="008A33E6">
          <w:rPr>
            <w:rStyle w:val="aa"/>
            <w:rFonts w:cs="Arial"/>
            <w:color w:val="000000" w:themeColor="text1"/>
          </w:rPr>
          <w:t>с</w:t>
        </w:r>
        <w:r w:rsidRPr="008A33E6">
          <w:rPr>
            <w:rStyle w:val="aa"/>
            <w:rFonts w:cs="Arial"/>
            <w:color w:val="000000" w:themeColor="text1"/>
          </w:rPr>
          <w:t>пользования</w:t>
        </w:r>
      </w:hyperlink>
      <w:r w:rsidRPr="008A33E6">
        <w:rPr>
          <w:rStyle w:val="aa"/>
          <w:rFonts w:cs="Arial"/>
          <w:color w:val="000000" w:themeColor="text1"/>
        </w:rPr>
        <w:t>;</w:t>
      </w:r>
      <w:proofErr w:type="gramEnd"/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09.12.2015 № 66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29" w:history="1">
        <w:r w:rsidRPr="008A33E6">
          <w:rPr>
            <w:rStyle w:val="aa"/>
            <w:rFonts w:cs="Arial"/>
            <w:color w:val="000000" w:themeColor="text1"/>
          </w:rPr>
          <w:t>О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рядке разработки и корректировки муниципальных программ сельского поселения «Явленское», осуществления мониторинга и контроля их реализации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09.12.2015 № 67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30" w:history="1">
        <w:r w:rsidRPr="008A33E6">
          <w:rPr>
            <w:rStyle w:val="aa"/>
            <w:rFonts w:cs="Arial"/>
            <w:color w:val="000000" w:themeColor="text1"/>
          </w:rPr>
          <w:t>О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рядке разработки и корректировки прогноза социально-экономического развития сельского посел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 «Явленское» на среднесрочный период, осуществления мониторинга и контроля его реализации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lastRenderedPageBreak/>
        <w:t>-</w:t>
      </w:r>
      <w:r w:rsidRPr="008A33E6">
        <w:rPr>
          <w:rFonts w:cs="Arial"/>
          <w:color w:val="000000" w:themeColor="text1"/>
        </w:rPr>
        <w:t xml:space="preserve"> постановление от 17.11.2015 № 60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31" w:history="1">
        <w:r w:rsidRPr="008A33E6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«Явле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ское» № 39 от 29.04.2013 г. «Об утверждении правил проведения антикоррупционной эк</w:t>
        </w:r>
        <w:r w:rsidRPr="008A33E6">
          <w:rPr>
            <w:rStyle w:val="aa"/>
            <w:rFonts w:cs="Arial"/>
            <w:color w:val="000000" w:themeColor="text1"/>
          </w:rPr>
          <w:t>с</w:t>
        </w:r>
        <w:r w:rsidRPr="008A33E6">
          <w:rPr>
            <w:rStyle w:val="aa"/>
            <w:rFonts w:cs="Arial"/>
            <w:color w:val="000000" w:themeColor="text1"/>
          </w:rPr>
          <w:t>пертизы муниципальных нормативных правовых актов, принятых администрацией сельского поселения «Явленское» и проектов муниципальных нормативных правовых актов админ</w:t>
        </w:r>
        <w:r w:rsidRPr="008A33E6">
          <w:rPr>
            <w:rStyle w:val="aa"/>
            <w:rFonts w:cs="Arial"/>
            <w:color w:val="000000" w:themeColor="text1"/>
          </w:rPr>
          <w:t>и</w:t>
        </w:r>
        <w:r w:rsidRPr="008A33E6">
          <w:rPr>
            <w:rStyle w:val="aa"/>
            <w:rFonts w:cs="Arial"/>
            <w:color w:val="000000" w:themeColor="text1"/>
          </w:rPr>
          <w:t>страции сельского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22.04.2015 № 19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32" w:history="1">
        <w:r w:rsidRPr="008A33E6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«Явле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ское» от 14.12. 2011 г. № 44 «Об утверждении Положения о предоставлении гражданами, претендующими на замещение должностей муниципальной службы и муниципальными служащими в Администрации сельского поселения «Явленское» сведений о доходах, об имуществе и обязательствах имущественного хара</w:t>
        </w:r>
        <w:r w:rsidRPr="008A33E6">
          <w:rPr>
            <w:rStyle w:val="aa"/>
            <w:rFonts w:cs="Arial"/>
            <w:color w:val="000000" w:themeColor="text1"/>
          </w:rPr>
          <w:t>к</w:t>
        </w:r>
        <w:r w:rsidRPr="008A33E6">
          <w:rPr>
            <w:rStyle w:val="aa"/>
            <w:rFonts w:cs="Arial"/>
            <w:color w:val="000000" w:themeColor="text1"/>
          </w:rPr>
          <w:t>тера»</w:t>
        </w:r>
      </w:hyperlink>
      <w:r w:rsidRPr="008A33E6">
        <w:rPr>
          <w:rStyle w:val="aa"/>
          <w:rFonts w:cs="Arial"/>
          <w:color w:val="000000" w:themeColor="text1"/>
        </w:rPr>
        <w:t>;</w:t>
      </w:r>
      <w:proofErr w:type="gramEnd"/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30.03.2015 № 9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33" w:history="1">
        <w:r w:rsidRPr="008A33E6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администрации сельского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селения "Явленское"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29.04.2013 № 39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34" w:history="1">
        <w:r w:rsidRPr="008A33E6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</w:t>
        </w:r>
        <w:r w:rsidRPr="008A33E6">
          <w:rPr>
            <w:rStyle w:val="aa"/>
            <w:rFonts w:cs="Arial"/>
            <w:color w:val="000000" w:themeColor="text1"/>
          </w:rPr>
          <w:t>а</w:t>
        </w:r>
        <w:r w:rsidRPr="008A33E6">
          <w:rPr>
            <w:rStyle w:val="aa"/>
            <w:rFonts w:cs="Arial"/>
            <w:color w:val="000000" w:themeColor="text1"/>
          </w:rPr>
          <w:t>вовых актов, принятых администрацией сельского поселения «Явленское» и проектов муниципальных нормативных правовых актов администрации сельского посел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18.02.2013 № 6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35" w:history="1">
        <w:r w:rsidRPr="008A33E6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го посел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18.02.2013 № 7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36" w:history="1">
        <w:r w:rsidRPr="008A33E6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регламентов предоставл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 муниципальных услуг в сельском поселении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18.02.2013 № 8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37" w:history="1">
        <w:r w:rsidRPr="008A33E6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действия (безде</w:t>
        </w:r>
        <w:r w:rsidRPr="008A33E6">
          <w:rPr>
            <w:rStyle w:val="aa"/>
            <w:rFonts w:cs="Arial"/>
            <w:color w:val="000000" w:themeColor="text1"/>
          </w:rPr>
          <w:t>й</w:t>
        </w:r>
        <w:r w:rsidRPr="008A33E6">
          <w:rPr>
            <w:rStyle w:val="aa"/>
            <w:rFonts w:cs="Arial"/>
            <w:color w:val="000000" w:themeColor="text1"/>
          </w:rPr>
          <w:t>ствие) орг</w:t>
        </w:r>
        <w:r w:rsidRPr="008A33E6">
          <w:rPr>
            <w:rStyle w:val="aa"/>
            <w:rFonts w:cs="Arial"/>
            <w:color w:val="000000" w:themeColor="text1"/>
          </w:rPr>
          <w:t>а</w:t>
        </w:r>
        <w:r w:rsidRPr="008A33E6">
          <w:rPr>
            <w:rStyle w:val="aa"/>
            <w:rFonts w:cs="Arial"/>
            <w:color w:val="000000" w:themeColor="text1"/>
          </w:rPr>
          <w:t>нов местного самоуправления и их должностных лиц, муниципальных служащих сельского посел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31.10.2012 № 24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38" w:history="1">
        <w:r w:rsidRPr="008A33E6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</w:t>
        </w:r>
        <w:r w:rsidRPr="008A33E6">
          <w:rPr>
            <w:rStyle w:val="aa"/>
            <w:rFonts w:cs="Arial"/>
            <w:color w:val="000000" w:themeColor="text1"/>
          </w:rPr>
          <w:t>а</w:t>
        </w:r>
        <w:r w:rsidRPr="008A33E6">
          <w:rPr>
            <w:rStyle w:val="aa"/>
            <w:rFonts w:cs="Arial"/>
            <w:color w:val="000000" w:themeColor="text1"/>
          </w:rPr>
          <w:t>тельствах имущ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ственного характера лиц, замещающих должность муниципальной службы в администрации сел</w:t>
        </w:r>
        <w:r w:rsidRPr="008A33E6">
          <w:rPr>
            <w:rStyle w:val="aa"/>
            <w:rFonts w:cs="Arial"/>
            <w:color w:val="000000" w:themeColor="text1"/>
          </w:rPr>
          <w:t>ь</w:t>
        </w:r>
        <w:r w:rsidRPr="008A33E6">
          <w:rPr>
            <w:rStyle w:val="aa"/>
            <w:rFonts w:cs="Arial"/>
            <w:color w:val="000000" w:themeColor="text1"/>
          </w:rPr>
          <w:t>ского поселения и членов их семей в сети Интернет на официальном сайте сельского поселения «Я</w:t>
        </w:r>
        <w:r w:rsidRPr="008A33E6">
          <w:rPr>
            <w:rStyle w:val="aa"/>
            <w:rFonts w:cs="Arial"/>
            <w:color w:val="000000" w:themeColor="text1"/>
          </w:rPr>
          <w:t>в</w:t>
        </w:r>
        <w:r w:rsidRPr="008A33E6">
          <w:rPr>
            <w:rStyle w:val="aa"/>
            <w:rFonts w:cs="Arial"/>
            <w:color w:val="000000" w:themeColor="text1"/>
          </w:rPr>
          <w:t>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20.08.2012 № 22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 xml:space="preserve">ское" </w:t>
      </w:r>
      <w:hyperlink r:id="rId39" w:history="1">
        <w:r w:rsidRPr="008A33E6">
          <w:rPr>
            <w:rStyle w:val="aa"/>
            <w:rFonts w:cs="Arial"/>
            <w:color w:val="000000" w:themeColor="text1"/>
          </w:rPr>
          <w:t>Об утверждении Порядка заполнения справок о доходах, об имуществе и обязател</w:t>
        </w:r>
        <w:r w:rsidRPr="008A33E6">
          <w:rPr>
            <w:rStyle w:val="aa"/>
            <w:rFonts w:cs="Arial"/>
            <w:color w:val="000000" w:themeColor="text1"/>
          </w:rPr>
          <w:t>ь</w:t>
        </w:r>
        <w:r w:rsidRPr="008A33E6">
          <w:rPr>
            <w:rStyle w:val="aa"/>
            <w:rFonts w:cs="Arial"/>
            <w:color w:val="000000" w:themeColor="text1"/>
          </w:rPr>
          <w:t>ствах имущественного характера муниципальных служащих администрации сельского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селения «Явленское», а также их супругов и несовершеннолетних детей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>постановление от 18.04.2012 № 12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40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 порядке разработки и утверждения должностных инструкций Адм</w:t>
        </w:r>
        <w:r w:rsidRPr="008A33E6">
          <w:rPr>
            <w:rStyle w:val="aa"/>
            <w:rFonts w:cs="Arial"/>
            <w:color w:val="000000" w:themeColor="text1"/>
          </w:rPr>
          <w:t>и</w:t>
        </w:r>
        <w:r w:rsidRPr="008A33E6">
          <w:rPr>
            <w:rStyle w:val="aa"/>
            <w:rFonts w:cs="Arial"/>
            <w:color w:val="000000" w:themeColor="text1"/>
          </w:rPr>
          <w:t>нистрации сельского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18.04.2012 № 13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41" w:history="1">
        <w:r w:rsidRPr="008A33E6">
          <w:rPr>
            <w:rStyle w:val="aa"/>
            <w:rFonts w:cs="Arial"/>
            <w:color w:val="000000" w:themeColor="text1"/>
          </w:rPr>
          <w:t>Об утверждении правил внутреннего распорядка Администрации сельского поселения «Я</w:t>
        </w:r>
        <w:r w:rsidRPr="008A33E6">
          <w:rPr>
            <w:rStyle w:val="aa"/>
            <w:rFonts w:cs="Arial"/>
            <w:color w:val="000000" w:themeColor="text1"/>
          </w:rPr>
          <w:t>в</w:t>
        </w:r>
        <w:r w:rsidRPr="008A33E6">
          <w:rPr>
            <w:rStyle w:val="aa"/>
            <w:rFonts w:cs="Arial"/>
            <w:color w:val="000000" w:themeColor="text1"/>
          </w:rPr>
          <w:t>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29.12.2011 № 45 Глава администрации сельского поселения "Я</w:t>
      </w:r>
      <w:r w:rsidRPr="008A33E6">
        <w:rPr>
          <w:rFonts w:cs="Arial"/>
          <w:color w:val="000000" w:themeColor="text1"/>
        </w:rPr>
        <w:t>в</w:t>
      </w:r>
      <w:r w:rsidRPr="008A33E6">
        <w:rPr>
          <w:rFonts w:cs="Arial"/>
          <w:color w:val="000000" w:themeColor="text1"/>
        </w:rPr>
        <w:t xml:space="preserve">ленское" </w:t>
      </w:r>
      <w:hyperlink r:id="rId42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</w:t>
        </w:r>
        <w:r w:rsidRPr="008A33E6">
          <w:rPr>
            <w:rStyle w:val="aa"/>
            <w:rFonts w:cs="Arial"/>
            <w:color w:val="000000" w:themeColor="text1"/>
          </w:rPr>
          <w:t>л</w:t>
        </w:r>
        <w:r w:rsidRPr="008A33E6">
          <w:rPr>
            <w:rStyle w:val="aa"/>
            <w:rFonts w:cs="Arial"/>
            <w:color w:val="000000" w:themeColor="text1"/>
          </w:rPr>
          <w:t>ноты сведений о доходах, имуществе и обязательствах имущественного характера, пре</w:t>
        </w:r>
        <w:r w:rsidRPr="008A33E6">
          <w:rPr>
            <w:rStyle w:val="aa"/>
            <w:rFonts w:cs="Arial"/>
            <w:color w:val="000000" w:themeColor="text1"/>
          </w:rPr>
          <w:t>д</w:t>
        </w:r>
        <w:r w:rsidRPr="008A33E6">
          <w:rPr>
            <w:rStyle w:val="aa"/>
            <w:rFonts w:cs="Arial"/>
            <w:color w:val="000000" w:themeColor="text1"/>
          </w:rPr>
          <w:t>ставляемых муниципальными служащими, замещающими должности в органах местного самоуправления сельского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ind w:firstLine="709"/>
        <w:rPr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14.12.2011 № 43 Глава администрации сельского поселения "Я</w:t>
      </w:r>
      <w:r w:rsidRPr="008A33E6">
        <w:rPr>
          <w:rFonts w:cs="Arial"/>
          <w:color w:val="000000" w:themeColor="text1"/>
        </w:rPr>
        <w:t>в</w:t>
      </w:r>
      <w:r w:rsidRPr="008A33E6">
        <w:rPr>
          <w:rFonts w:cs="Arial"/>
          <w:color w:val="000000" w:themeColor="text1"/>
        </w:rPr>
        <w:t xml:space="preserve">ленское" </w:t>
      </w:r>
      <w:hyperlink r:id="rId43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</w:t>
        </w:r>
        <w:r w:rsidRPr="008A33E6">
          <w:rPr>
            <w:rStyle w:val="aa"/>
            <w:rFonts w:cs="Arial"/>
            <w:color w:val="000000" w:themeColor="text1"/>
          </w:rPr>
          <w:t>у</w:t>
        </w:r>
        <w:r w:rsidRPr="008A33E6">
          <w:rPr>
            <w:rStyle w:val="aa"/>
            <w:rFonts w:cs="Arial"/>
            <w:color w:val="000000" w:themeColor="text1"/>
          </w:rPr>
          <w:t xml:space="preserve">жащих администрации сельского поселения «Явленское»; </w:t>
        </w:r>
      </w:hyperlink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lastRenderedPageBreak/>
        <w:t>-</w:t>
      </w:r>
      <w:r w:rsidRPr="008A33E6">
        <w:rPr>
          <w:rFonts w:cs="Arial"/>
          <w:color w:val="000000" w:themeColor="text1"/>
        </w:rPr>
        <w:t xml:space="preserve"> постановление от 14.12.2011 № 44 Глава администрации сельского поселения "Я</w:t>
      </w:r>
      <w:r w:rsidRPr="008A33E6">
        <w:rPr>
          <w:rFonts w:cs="Arial"/>
          <w:color w:val="000000" w:themeColor="text1"/>
        </w:rPr>
        <w:t>в</w:t>
      </w:r>
      <w:r w:rsidRPr="008A33E6">
        <w:rPr>
          <w:rFonts w:cs="Arial"/>
          <w:color w:val="000000" w:themeColor="text1"/>
        </w:rPr>
        <w:t xml:space="preserve">ленское" </w:t>
      </w:r>
      <w:hyperlink r:id="rId44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 предоставлении гражданами, претендующими на замещение должностей муниципальной службы, и муниципальными служащими в Админ</w:t>
        </w:r>
        <w:r w:rsidRPr="008A33E6">
          <w:rPr>
            <w:rStyle w:val="aa"/>
            <w:rFonts w:cs="Arial"/>
            <w:color w:val="000000" w:themeColor="text1"/>
          </w:rPr>
          <w:t>и</w:t>
        </w:r>
        <w:r w:rsidRPr="008A33E6">
          <w:rPr>
            <w:rStyle w:val="aa"/>
            <w:rFonts w:cs="Arial"/>
            <w:color w:val="000000" w:themeColor="text1"/>
          </w:rPr>
          <w:t>страции сельского поселения «Явленское» сведений о доходах, об имуществе и обязател</w:t>
        </w:r>
        <w:r w:rsidRPr="008A33E6">
          <w:rPr>
            <w:rStyle w:val="aa"/>
            <w:rFonts w:cs="Arial"/>
            <w:color w:val="000000" w:themeColor="text1"/>
          </w:rPr>
          <w:t>ь</w:t>
        </w:r>
        <w:r w:rsidRPr="008A33E6">
          <w:rPr>
            <w:rStyle w:val="aa"/>
            <w:rFonts w:cs="Arial"/>
            <w:color w:val="000000" w:themeColor="text1"/>
          </w:rPr>
          <w:t>ствах имущественного характера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01.07.2011 № 27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45" w:history="1">
        <w:r w:rsidRPr="008A33E6">
          <w:rPr>
            <w:rStyle w:val="aa"/>
            <w:rFonts w:cs="Arial"/>
            <w:color w:val="000000" w:themeColor="text1"/>
          </w:rPr>
          <w:t>Об утверждении Программы по противодействию экстремистской деятельности на террит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рии сел</w:t>
        </w:r>
        <w:r w:rsidRPr="008A33E6">
          <w:rPr>
            <w:rStyle w:val="aa"/>
            <w:rFonts w:cs="Arial"/>
            <w:color w:val="000000" w:themeColor="text1"/>
          </w:rPr>
          <w:t>ь</w:t>
        </w:r>
        <w:r w:rsidRPr="008A33E6">
          <w:rPr>
            <w:rStyle w:val="aa"/>
            <w:rFonts w:cs="Arial"/>
            <w:color w:val="000000" w:themeColor="text1"/>
          </w:rPr>
          <w:t>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29.06.2011 № 25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46" w:history="1">
        <w:r w:rsidRPr="008A33E6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отдельных катег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рий уме</w:t>
        </w:r>
        <w:r w:rsidRPr="008A33E6">
          <w:rPr>
            <w:rStyle w:val="aa"/>
            <w:rFonts w:cs="Arial"/>
            <w:color w:val="000000" w:themeColor="text1"/>
          </w:rPr>
          <w:t>р</w:t>
        </w:r>
        <w:r w:rsidRPr="008A33E6">
          <w:rPr>
            <w:rStyle w:val="aa"/>
            <w:rFonts w:cs="Arial"/>
            <w:color w:val="000000" w:themeColor="text1"/>
          </w:rPr>
          <w:t>ших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11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47" w:history="1">
        <w:r w:rsidRPr="008A33E6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системы предупр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ждения и ликвидации чрезвычайных ситуаций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12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48" w:history="1">
        <w:r w:rsidRPr="008A33E6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15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49" w:history="1">
        <w:r w:rsidRPr="008A33E6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материальных р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сурсов для ликвидации чрезвычайных ситуаций природного и техногенного характера в сельском поселении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16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0" w:history="1">
        <w:r w:rsidRPr="008A33E6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поселения «Явле</w:t>
        </w:r>
        <w:r w:rsidRPr="008A33E6">
          <w:rPr>
            <w:rStyle w:val="aa"/>
            <w:rFonts w:cs="Arial"/>
            <w:color w:val="000000" w:themeColor="text1"/>
          </w:rPr>
          <w:t>н</w:t>
        </w:r>
        <w:r w:rsidRPr="008A33E6">
          <w:rPr>
            <w:rStyle w:val="aa"/>
            <w:rFonts w:cs="Arial"/>
            <w:color w:val="000000" w:themeColor="text1"/>
          </w:rPr>
          <w:t>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18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1" w:history="1">
        <w:r w:rsidRPr="008A33E6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безопа</w:t>
        </w:r>
        <w:r w:rsidRPr="008A33E6">
          <w:rPr>
            <w:rStyle w:val="aa"/>
            <w:rFonts w:cs="Arial"/>
            <w:color w:val="000000" w:themeColor="text1"/>
          </w:rPr>
          <w:t>с</w:t>
        </w:r>
        <w:r w:rsidRPr="008A33E6">
          <w:rPr>
            <w:rStyle w:val="aa"/>
            <w:rFonts w:cs="Arial"/>
            <w:color w:val="000000" w:themeColor="text1"/>
          </w:rPr>
          <w:t>ности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proofErr w:type="gramStart"/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19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2" w:history="1">
        <w:r w:rsidRPr="008A33E6">
          <w:rPr>
            <w:rStyle w:val="aa"/>
            <w:rFonts w:cs="Arial"/>
            <w:color w:val="000000" w:themeColor="text1"/>
          </w:rPr>
          <w:t>без наименования (об утверждении Порядка подготовки к ведению и ведения гражданской обороны в сельского поселения «Явленское»)</w:t>
        </w:r>
      </w:hyperlink>
      <w:r w:rsidRPr="008A33E6">
        <w:rPr>
          <w:rStyle w:val="aa"/>
          <w:rFonts w:cs="Arial"/>
          <w:color w:val="000000" w:themeColor="text1"/>
        </w:rPr>
        <w:t>;</w:t>
      </w:r>
      <w:proofErr w:type="gramEnd"/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21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3" w:history="1">
        <w:r w:rsidRPr="008A33E6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«Явленское»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14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4" w:history="1">
        <w:r w:rsidRPr="008A33E6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24.05.2011 № 13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5" w:history="1">
        <w:r w:rsidRPr="008A33E6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вении чрезвычайных ситуаций в мирное и военное время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proofErr w:type="gramStart"/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30.11.2010 № 15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6" w:history="1">
        <w:r w:rsidRPr="008A33E6">
          <w:rPr>
            <w:rStyle w:val="aa"/>
            <w:rFonts w:cs="Arial"/>
            <w:color w:val="000000" w:themeColor="text1"/>
          </w:rPr>
          <w:t>Об утверждении Положения о размещении сельским поселением «Явленское» информации о своей деятельности на официальном веб-сайте муниципального района «Нерчинско-Заводский район»</w:t>
        </w:r>
      </w:hyperlink>
      <w:r w:rsidRPr="008A33E6">
        <w:rPr>
          <w:rStyle w:val="aa"/>
          <w:rFonts w:cs="Arial"/>
          <w:color w:val="000000" w:themeColor="text1"/>
        </w:rPr>
        <w:t>;</w:t>
      </w:r>
      <w:proofErr w:type="gramEnd"/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26.07.2010 № 8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57" w:history="1">
        <w:r w:rsidRPr="008A33E6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</w:t>
        </w:r>
        <w:r w:rsidRPr="008A33E6">
          <w:rPr>
            <w:rStyle w:val="aa"/>
            <w:rFonts w:cs="Arial"/>
            <w:color w:val="000000" w:themeColor="text1"/>
          </w:rPr>
          <w:t>а</w:t>
        </w:r>
        <w:r w:rsidRPr="008A33E6">
          <w:rPr>
            <w:rStyle w:val="aa"/>
            <w:rFonts w:cs="Arial"/>
            <w:color w:val="000000" w:themeColor="text1"/>
          </w:rPr>
          <w:t xml:space="preserve">байкальского края для проведения антикоррупционной экспертизы принятых органами </w:t>
        </w:r>
        <w:r w:rsidRPr="008A33E6">
          <w:rPr>
            <w:rStyle w:val="aa"/>
            <w:rFonts w:cs="Arial"/>
            <w:color w:val="000000" w:themeColor="text1"/>
          </w:rPr>
          <w:lastRenderedPageBreak/>
          <w:t>местного самоуправл</w:t>
        </w:r>
        <w:r w:rsidRPr="008A33E6">
          <w:rPr>
            <w:rStyle w:val="aa"/>
            <w:rFonts w:cs="Arial"/>
            <w:color w:val="000000" w:themeColor="text1"/>
          </w:rPr>
          <w:t>е</w:t>
        </w:r>
        <w:r w:rsidRPr="008A33E6">
          <w:rPr>
            <w:rStyle w:val="aa"/>
            <w:rFonts w:cs="Arial"/>
            <w:color w:val="000000" w:themeColor="text1"/>
          </w:rPr>
          <w:t>ния сельского поселения «Явленское» нормативных правовых актов и их проектов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2B1CBC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Style w:val="aa"/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18.05.2010 № 7 Администрация сельского поселения "Явленское"</w:t>
      </w:r>
      <w:r w:rsidRPr="008A33E6">
        <w:rPr>
          <w:rFonts w:cs="Arial"/>
          <w:color w:val="000000" w:themeColor="text1"/>
        </w:rPr>
        <w:br/>
      </w:r>
      <w:hyperlink r:id="rId58" w:history="1">
        <w:r w:rsidRPr="008A33E6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«Явленское» м</w:t>
        </w:r>
        <w:r w:rsidRPr="008A33E6">
          <w:rPr>
            <w:rStyle w:val="aa"/>
            <w:rFonts w:cs="Arial"/>
            <w:color w:val="000000" w:themeColor="text1"/>
          </w:rPr>
          <w:t>у</w:t>
        </w:r>
        <w:r w:rsidRPr="008A33E6">
          <w:rPr>
            <w:rStyle w:val="aa"/>
            <w:rFonts w:cs="Arial"/>
            <w:color w:val="000000" w:themeColor="text1"/>
          </w:rPr>
          <w:t>ниципального района «Нерчинско-Заводский район», составе и порядке деятельности к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миссии по подготовке правил</w:t>
        </w:r>
      </w:hyperlink>
      <w:r w:rsidRPr="008A33E6">
        <w:rPr>
          <w:rStyle w:val="aa"/>
          <w:rFonts w:cs="Arial"/>
          <w:color w:val="000000" w:themeColor="text1"/>
        </w:rPr>
        <w:t>;</w:t>
      </w:r>
    </w:p>
    <w:p w:rsidR="00670207" w:rsidRPr="008A33E6" w:rsidRDefault="002B1CBC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8A33E6">
        <w:rPr>
          <w:rStyle w:val="aa"/>
          <w:rFonts w:cs="Arial"/>
          <w:color w:val="000000" w:themeColor="text1"/>
        </w:rPr>
        <w:t>-</w:t>
      </w:r>
      <w:r w:rsidRPr="008A33E6">
        <w:rPr>
          <w:rFonts w:cs="Arial"/>
          <w:color w:val="000000" w:themeColor="text1"/>
        </w:rPr>
        <w:t xml:space="preserve"> постановление от 29.12.2005 № 12 Администрация сельского поселения "Явле</w:t>
      </w:r>
      <w:r w:rsidRPr="008A33E6">
        <w:rPr>
          <w:rFonts w:cs="Arial"/>
          <w:color w:val="000000" w:themeColor="text1"/>
        </w:rPr>
        <w:t>н</w:t>
      </w:r>
      <w:r w:rsidRPr="008A33E6">
        <w:rPr>
          <w:rFonts w:cs="Arial"/>
          <w:color w:val="000000" w:themeColor="text1"/>
        </w:rPr>
        <w:t>ское"</w:t>
      </w:r>
      <w:r w:rsidRPr="008A33E6">
        <w:rPr>
          <w:rFonts w:cs="Arial"/>
          <w:color w:val="000000" w:themeColor="text1"/>
        </w:rPr>
        <w:br/>
      </w:r>
      <w:hyperlink r:id="rId59" w:history="1">
        <w:r w:rsidRPr="008A33E6">
          <w:rPr>
            <w:rStyle w:val="aa"/>
            <w:rFonts w:cs="Arial"/>
            <w:color w:val="000000" w:themeColor="text1"/>
          </w:rPr>
          <w:t>О разработке, применении и мониторинге перспективного финансового плана сельского п</w:t>
        </w:r>
        <w:r w:rsidRPr="008A33E6">
          <w:rPr>
            <w:rStyle w:val="aa"/>
            <w:rFonts w:cs="Arial"/>
            <w:color w:val="000000" w:themeColor="text1"/>
          </w:rPr>
          <w:t>о</w:t>
        </w:r>
        <w:r w:rsidRPr="008A33E6">
          <w:rPr>
            <w:rStyle w:val="aa"/>
            <w:rFonts w:cs="Arial"/>
            <w:color w:val="000000" w:themeColor="text1"/>
          </w:rPr>
          <w:t>селения «Явленское»</w:t>
        </w:r>
      </w:hyperlink>
      <w:r w:rsidR="00277A65" w:rsidRPr="008A33E6">
        <w:rPr>
          <w:rStyle w:val="aa"/>
          <w:rFonts w:cs="Arial"/>
          <w:color w:val="000000" w:themeColor="text1"/>
        </w:rPr>
        <w:t>.</w:t>
      </w:r>
    </w:p>
    <w:p w:rsidR="002F422F" w:rsidRPr="008A33E6" w:rsidRDefault="00F26C0E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8A33E6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8A33E6">
        <w:rPr>
          <w:rFonts w:cs="Arial"/>
          <w:color w:val="000000"/>
        </w:rPr>
        <w:t>и</w:t>
      </w:r>
      <w:r w:rsidRPr="008A33E6">
        <w:rPr>
          <w:rFonts w:cs="Arial"/>
          <w:color w:val="000000"/>
        </w:rPr>
        <w:t>ального опубликования (обнародования).</w:t>
      </w:r>
    </w:p>
    <w:p w:rsidR="00F26C0E" w:rsidRPr="008A33E6" w:rsidRDefault="0071505F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8A33E6">
        <w:rPr>
          <w:rFonts w:cs="Arial"/>
          <w:color w:val="000000"/>
        </w:rPr>
        <w:t>3. Данное постановление разместить на официальном сайте Нерчинско-Заводского муниц</w:t>
      </w:r>
      <w:r w:rsidRPr="008A33E6">
        <w:rPr>
          <w:rFonts w:cs="Arial"/>
          <w:color w:val="000000"/>
        </w:rPr>
        <w:t>и</w:t>
      </w:r>
      <w:r w:rsidRPr="008A33E6">
        <w:rPr>
          <w:rFonts w:cs="Arial"/>
          <w:color w:val="000000"/>
        </w:rPr>
        <w:t>пального округа Забайкальского края в информационно-телекоммуникационной сети «Интернет».</w:t>
      </w:r>
    </w:p>
    <w:p w:rsidR="0071505F" w:rsidRPr="008A33E6" w:rsidRDefault="0071505F" w:rsidP="008A33E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8A33E6">
        <w:rPr>
          <w:rFonts w:cs="Arial"/>
          <w:color w:val="000000"/>
        </w:rPr>
        <w:t xml:space="preserve">4. </w:t>
      </w:r>
      <w:proofErr w:type="gramStart"/>
      <w:r w:rsidRPr="008A33E6">
        <w:rPr>
          <w:rFonts w:cs="Arial"/>
          <w:color w:val="000000"/>
        </w:rPr>
        <w:t>Контроль за</w:t>
      </w:r>
      <w:proofErr w:type="gramEnd"/>
      <w:r w:rsidRPr="008A33E6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8A33E6" w:rsidRDefault="00924587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8A33E6" w:rsidRDefault="009A306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8A33E6" w:rsidRDefault="009A306C" w:rsidP="008A33E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8A33E6" w:rsidRDefault="00115D06" w:rsidP="008A33E6">
      <w:pPr>
        <w:ind w:firstLine="709"/>
        <w:rPr>
          <w:rFonts w:cs="Arial"/>
        </w:rPr>
      </w:pPr>
      <w:r w:rsidRPr="008A33E6">
        <w:rPr>
          <w:rFonts w:cs="Arial"/>
        </w:rPr>
        <w:t>Глава Нерчинско-Заводского</w:t>
      </w:r>
    </w:p>
    <w:p w:rsidR="00115D06" w:rsidRPr="008A33E6" w:rsidRDefault="00115D06" w:rsidP="008A33E6">
      <w:pPr>
        <w:ind w:firstLine="709"/>
        <w:rPr>
          <w:rFonts w:cs="Arial"/>
        </w:rPr>
      </w:pPr>
      <w:r w:rsidRPr="008A33E6">
        <w:rPr>
          <w:rFonts w:cs="Arial"/>
        </w:rPr>
        <w:t>муниципального округа</w:t>
      </w:r>
      <w:r w:rsidR="009A306C" w:rsidRPr="008A33E6">
        <w:rPr>
          <w:rFonts w:cs="Arial"/>
        </w:rPr>
        <w:tab/>
      </w:r>
      <w:r w:rsidR="009A306C" w:rsidRPr="008A33E6">
        <w:rPr>
          <w:rFonts w:cs="Arial"/>
        </w:rPr>
        <w:tab/>
      </w:r>
      <w:r w:rsidR="009A306C" w:rsidRPr="008A33E6">
        <w:rPr>
          <w:rFonts w:cs="Arial"/>
        </w:rPr>
        <w:tab/>
      </w:r>
      <w:r w:rsidR="009A306C" w:rsidRPr="008A33E6">
        <w:rPr>
          <w:rFonts w:cs="Arial"/>
        </w:rPr>
        <w:tab/>
      </w:r>
      <w:r w:rsidR="009A306C" w:rsidRPr="008A33E6">
        <w:rPr>
          <w:rFonts w:cs="Arial"/>
        </w:rPr>
        <w:tab/>
      </w:r>
      <w:r w:rsidR="009A306C" w:rsidRPr="008A33E6">
        <w:rPr>
          <w:rFonts w:cs="Arial"/>
        </w:rPr>
        <w:tab/>
      </w:r>
      <w:r w:rsidR="009A306C" w:rsidRPr="008A33E6">
        <w:rPr>
          <w:rFonts w:cs="Arial"/>
        </w:rPr>
        <w:tab/>
      </w:r>
      <w:r w:rsidR="003A2907" w:rsidRPr="008A33E6">
        <w:rPr>
          <w:rFonts w:cs="Arial"/>
        </w:rPr>
        <w:tab/>
      </w:r>
      <w:r w:rsidRPr="008A33E6">
        <w:rPr>
          <w:rFonts w:cs="Arial"/>
        </w:rPr>
        <w:t>Л.В. Михалев</w:t>
      </w:r>
      <w:bookmarkEnd w:id="0"/>
    </w:p>
    <w:sectPr w:rsidR="00115D06" w:rsidRPr="008A33E6" w:rsidSect="009A306C">
      <w:headerReference w:type="default" r:id="rId60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8F1" w:rsidRDefault="007038F1" w:rsidP="00BB54DD">
      <w:r>
        <w:separator/>
      </w:r>
    </w:p>
  </w:endnote>
  <w:endnote w:type="continuationSeparator" w:id="0">
    <w:p w:rsidR="007038F1" w:rsidRDefault="007038F1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8F1" w:rsidRDefault="007038F1" w:rsidP="00BB54DD">
      <w:r>
        <w:separator/>
      </w:r>
    </w:p>
  </w:footnote>
  <w:footnote w:type="continuationSeparator" w:id="0">
    <w:p w:rsidR="007038F1" w:rsidRDefault="007038F1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1D70CC"/>
    <w:rsid w:val="00220BA3"/>
    <w:rsid w:val="00235C18"/>
    <w:rsid w:val="0023726A"/>
    <w:rsid w:val="002626B1"/>
    <w:rsid w:val="00277A65"/>
    <w:rsid w:val="00292E78"/>
    <w:rsid w:val="002B1CBC"/>
    <w:rsid w:val="002C0B84"/>
    <w:rsid w:val="002E76B4"/>
    <w:rsid w:val="002F40EC"/>
    <w:rsid w:val="002F422F"/>
    <w:rsid w:val="00321AF2"/>
    <w:rsid w:val="00322F28"/>
    <w:rsid w:val="00330DEB"/>
    <w:rsid w:val="0037666F"/>
    <w:rsid w:val="003A2907"/>
    <w:rsid w:val="003D7E42"/>
    <w:rsid w:val="003E38EF"/>
    <w:rsid w:val="004147E4"/>
    <w:rsid w:val="00432D1B"/>
    <w:rsid w:val="00464FB1"/>
    <w:rsid w:val="00466515"/>
    <w:rsid w:val="004B7A83"/>
    <w:rsid w:val="004D7F96"/>
    <w:rsid w:val="004E18F3"/>
    <w:rsid w:val="005108B1"/>
    <w:rsid w:val="00542DE1"/>
    <w:rsid w:val="00551B55"/>
    <w:rsid w:val="00553F3F"/>
    <w:rsid w:val="005605F1"/>
    <w:rsid w:val="00564D3D"/>
    <w:rsid w:val="00582DDA"/>
    <w:rsid w:val="005A5928"/>
    <w:rsid w:val="00617C8D"/>
    <w:rsid w:val="00670207"/>
    <w:rsid w:val="00690C6E"/>
    <w:rsid w:val="006B68DE"/>
    <w:rsid w:val="007038F1"/>
    <w:rsid w:val="0071505F"/>
    <w:rsid w:val="00725360"/>
    <w:rsid w:val="00727F48"/>
    <w:rsid w:val="007A41DF"/>
    <w:rsid w:val="007B6FA6"/>
    <w:rsid w:val="007C19C8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33E6"/>
    <w:rsid w:val="008A559F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A7989"/>
    <w:rsid w:val="009C35E7"/>
    <w:rsid w:val="009D3551"/>
    <w:rsid w:val="009F4FB2"/>
    <w:rsid w:val="00A15FCB"/>
    <w:rsid w:val="00A440BF"/>
    <w:rsid w:val="00A50871"/>
    <w:rsid w:val="00A946B6"/>
    <w:rsid w:val="00AA0986"/>
    <w:rsid w:val="00AB46DA"/>
    <w:rsid w:val="00AD79CC"/>
    <w:rsid w:val="00B3496C"/>
    <w:rsid w:val="00B62D79"/>
    <w:rsid w:val="00BA6003"/>
    <w:rsid w:val="00BB54DD"/>
    <w:rsid w:val="00BE2B16"/>
    <w:rsid w:val="00C271D3"/>
    <w:rsid w:val="00C72A03"/>
    <w:rsid w:val="00C802D5"/>
    <w:rsid w:val="00C941B1"/>
    <w:rsid w:val="00CA0C1D"/>
    <w:rsid w:val="00D149BA"/>
    <w:rsid w:val="00D309F3"/>
    <w:rsid w:val="00D4003B"/>
    <w:rsid w:val="00D43830"/>
    <w:rsid w:val="00DC3132"/>
    <w:rsid w:val="00E3424C"/>
    <w:rsid w:val="00EA71E6"/>
    <w:rsid w:val="00F13E54"/>
    <w:rsid w:val="00F224FE"/>
    <w:rsid w:val="00F26C0E"/>
    <w:rsid w:val="00F33848"/>
    <w:rsid w:val="00F33BC7"/>
    <w:rsid w:val="00F55253"/>
    <w:rsid w:val="00F9111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277A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27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22d04764-555b-41ee-a6b5-c9b1b2b26fb1" TargetMode="External"/><Relationship Id="rId18" Type="http://schemas.openxmlformats.org/officeDocument/2006/relationships/hyperlink" Target="about:blank?act=fc8a3837-49ee-4d54-98f6-20649db8075d" TargetMode="External"/><Relationship Id="rId26" Type="http://schemas.openxmlformats.org/officeDocument/2006/relationships/hyperlink" Target="about:blank?act=33cf9d27-4660-4d92-807a-106808731095" TargetMode="External"/><Relationship Id="rId39" Type="http://schemas.openxmlformats.org/officeDocument/2006/relationships/hyperlink" Target="about:blank?act=0b8e01f7-9ce4-49d5-9232-d02195e104b1" TargetMode="External"/><Relationship Id="rId21" Type="http://schemas.openxmlformats.org/officeDocument/2006/relationships/hyperlink" Target="about:blank?act=5b17df32-150d-430e-8b08-825d4f663abb" TargetMode="External"/><Relationship Id="rId34" Type="http://schemas.openxmlformats.org/officeDocument/2006/relationships/hyperlink" Target="about:blank?act=16ecf90a-503c-42e8-8359-62b9d0528f3b" TargetMode="External"/><Relationship Id="rId42" Type="http://schemas.openxmlformats.org/officeDocument/2006/relationships/hyperlink" Target="about:blank?act=b97fb571-3a2d-4248-933f-8a0e1ac62253" TargetMode="External"/><Relationship Id="rId47" Type="http://schemas.openxmlformats.org/officeDocument/2006/relationships/hyperlink" Target="about:blank?act=715b2f32-6d93-4846-ad80-c32dad8db0ec" TargetMode="External"/><Relationship Id="rId50" Type="http://schemas.openxmlformats.org/officeDocument/2006/relationships/hyperlink" Target="about:blank?act=b0f5ada3-bcaa-4f2f-8d5e-1edbcd6d7f30" TargetMode="External"/><Relationship Id="rId55" Type="http://schemas.openxmlformats.org/officeDocument/2006/relationships/hyperlink" Target="about:blank?act=31a3a57d-5c08-40bb-9367-db5e7ecffe92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about:blank?act=cf785e11-1fc4-4f83-929d-cb6a562617c7" TargetMode="External"/><Relationship Id="rId20" Type="http://schemas.openxmlformats.org/officeDocument/2006/relationships/hyperlink" Target="about:blank?act=ebf152d7-378d-43cc-b01e-ab7996009f95" TargetMode="External"/><Relationship Id="rId29" Type="http://schemas.openxmlformats.org/officeDocument/2006/relationships/hyperlink" Target="about:blank?act=9783a046-842c-4399-94cd-74e1c0ef226d" TargetMode="External"/><Relationship Id="rId41" Type="http://schemas.openxmlformats.org/officeDocument/2006/relationships/hyperlink" Target="about:blank?act=95188aa7-a17f-4088-9e4d-54bbad09077e" TargetMode="External"/><Relationship Id="rId54" Type="http://schemas.openxmlformats.org/officeDocument/2006/relationships/hyperlink" Target="about:blank?act=8e685b74-07db-4ac7-ace6-f0c9859c41b8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e20c0931-5b24-4675-9cee-6bac44e46776" TargetMode="External"/><Relationship Id="rId24" Type="http://schemas.openxmlformats.org/officeDocument/2006/relationships/hyperlink" Target="about:blank?act=8085867b-7eac-44bf-97b2-3e948c2532b2" TargetMode="External"/><Relationship Id="rId32" Type="http://schemas.openxmlformats.org/officeDocument/2006/relationships/hyperlink" Target="about:blank?act=6bc6f725-f6c9-43eb-ba66-d8a447186a5b" TargetMode="External"/><Relationship Id="rId37" Type="http://schemas.openxmlformats.org/officeDocument/2006/relationships/hyperlink" Target="about:blank?act=01d3f916-93ed-4a04-99e8-f0dee2958816" TargetMode="External"/><Relationship Id="rId40" Type="http://schemas.openxmlformats.org/officeDocument/2006/relationships/hyperlink" Target="about:blank?act=bd2316c6-325a-4218-9e38-cd62dceaa896" TargetMode="External"/><Relationship Id="rId45" Type="http://schemas.openxmlformats.org/officeDocument/2006/relationships/hyperlink" Target="about:blank?act=640f3dc3-4e89-4baa-a568-1a76f9098386" TargetMode="External"/><Relationship Id="rId53" Type="http://schemas.openxmlformats.org/officeDocument/2006/relationships/hyperlink" Target="about:blank?act=2073d76b-7ac5-4b0f-84af-ee516e9de4ed" TargetMode="External"/><Relationship Id="rId58" Type="http://schemas.openxmlformats.org/officeDocument/2006/relationships/hyperlink" Target="about:blank?act=6805c9c6-77ee-4384-9eff-1a4b0b823a4a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63c8dbcb-5bb7-4412-9661-2c3cf4e88913" TargetMode="External"/><Relationship Id="rId23" Type="http://schemas.openxmlformats.org/officeDocument/2006/relationships/hyperlink" Target="about:blank?act=6a962378-e792-49cf-ab08-3b27336dde72" TargetMode="External"/><Relationship Id="rId28" Type="http://schemas.openxmlformats.org/officeDocument/2006/relationships/hyperlink" Target="about:blank?act=3ac3f129-f90e-4c1b-8a58-8920d947414f" TargetMode="External"/><Relationship Id="rId36" Type="http://schemas.openxmlformats.org/officeDocument/2006/relationships/hyperlink" Target="about:blank?act=be51e21f-e152-4a3b-b46f-45a6fa5a1a18" TargetMode="External"/><Relationship Id="rId49" Type="http://schemas.openxmlformats.org/officeDocument/2006/relationships/hyperlink" Target="about:blank?act=d6f9d5e2-7644-4ab1-a1d8-f2227f5808b9" TargetMode="External"/><Relationship Id="rId57" Type="http://schemas.openxmlformats.org/officeDocument/2006/relationships/hyperlink" Target="about:blank?act=8aad7817-3180-44a2-ba6d-e3ea16323a0d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96a1a65e-0456-4d26-a0b4-b041bf620fe5" TargetMode="External"/><Relationship Id="rId31" Type="http://schemas.openxmlformats.org/officeDocument/2006/relationships/hyperlink" Target="about:blank?act=259e9baa-cb12-409d-aaf3-1c22871a9559" TargetMode="External"/><Relationship Id="rId44" Type="http://schemas.openxmlformats.org/officeDocument/2006/relationships/hyperlink" Target="about:blank?act=488e2dbf-ac36-466f-8816-2286022ca02e" TargetMode="External"/><Relationship Id="rId52" Type="http://schemas.openxmlformats.org/officeDocument/2006/relationships/hyperlink" Target="about:blank?act=b1b86187-bb3c-4591-9fbf-5d491820a9db" TargetMode="External"/><Relationship Id="rId6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a2b9ba04-5d16-4ced-bdda-a0a5e6dee051" TargetMode="External"/><Relationship Id="rId22" Type="http://schemas.openxmlformats.org/officeDocument/2006/relationships/hyperlink" Target="about:blank?act=4c14a889-0c8f-438e-9ea0-37353d4e07e8" TargetMode="External"/><Relationship Id="rId27" Type="http://schemas.openxmlformats.org/officeDocument/2006/relationships/hyperlink" Target="about:blank?act=35d34a61-3b1b-46e1-94c8-419a7801aa8a" TargetMode="External"/><Relationship Id="rId30" Type="http://schemas.openxmlformats.org/officeDocument/2006/relationships/hyperlink" Target="about:blank?act=a4167b90-ffd6-4441-a7ed-ff33e5156601" TargetMode="External"/><Relationship Id="rId35" Type="http://schemas.openxmlformats.org/officeDocument/2006/relationships/hyperlink" Target="about:blank?act=2f388b87-4794-469b-99d4-14f6ef8a0492" TargetMode="External"/><Relationship Id="rId43" Type="http://schemas.openxmlformats.org/officeDocument/2006/relationships/hyperlink" Target="about:blank?act=c6905700-b7c9-40ba-a18b-d385d47d0d05" TargetMode="External"/><Relationship Id="rId48" Type="http://schemas.openxmlformats.org/officeDocument/2006/relationships/hyperlink" Target="about:blank?act=72f15a86-94f3-4c2d-99c9-42f1eccc03e9" TargetMode="External"/><Relationship Id="rId56" Type="http://schemas.openxmlformats.org/officeDocument/2006/relationships/hyperlink" Target="about:blank?act=44bbb300-15f8-4122-88a9-bed5d65d9f22" TargetMode="External"/><Relationship Id="rId8" Type="http://schemas.openxmlformats.org/officeDocument/2006/relationships/endnotes" Target="endnotes.xml"/><Relationship Id="rId51" Type="http://schemas.openxmlformats.org/officeDocument/2006/relationships/hyperlink" Target="about:blank?act=4dc3bd14-7c61-439a-8221-b52d93d7eb14" TargetMode="External"/><Relationship Id="rId3" Type="http://schemas.openxmlformats.org/officeDocument/2006/relationships/styles" Target="styles.xml"/><Relationship Id="rId12" Type="http://schemas.openxmlformats.org/officeDocument/2006/relationships/hyperlink" Target="about:blank?act=035d7960-4900-43ef-b9e3-160af7d8e575" TargetMode="External"/><Relationship Id="rId17" Type="http://schemas.openxmlformats.org/officeDocument/2006/relationships/hyperlink" Target="about:blank?act=dda2e9d7-9313-41f9-8c80-214649ad7444" TargetMode="External"/><Relationship Id="rId25" Type="http://schemas.openxmlformats.org/officeDocument/2006/relationships/hyperlink" Target="about:blank?act=d111cbbe-34d2-4dbc-9349-44724749bac0" TargetMode="External"/><Relationship Id="rId33" Type="http://schemas.openxmlformats.org/officeDocument/2006/relationships/hyperlink" Target="about:blank?act=5fe13d43-173b-42e2-b7a9-9e634a304b3d" TargetMode="External"/><Relationship Id="rId38" Type="http://schemas.openxmlformats.org/officeDocument/2006/relationships/hyperlink" Target="about:blank?act=d58f686e-cd3f-45d0-8ca5-fc16d7c96f08" TargetMode="External"/><Relationship Id="rId46" Type="http://schemas.openxmlformats.org/officeDocument/2006/relationships/hyperlink" Target="about:blank?act=2f19e4e7-6a78-4bd5-a932-03c729ea069b" TargetMode="External"/><Relationship Id="rId59" Type="http://schemas.openxmlformats.org/officeDocument/2006/relationships/hyperlink" Target="about:blank?act=13beaafa-ce9e-4c25-ba1a-ea93f89a6c5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16C36-5C0A-4270-A925-92D23E77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344</TotalTime>
  <Pages>1</Pages>
  <Words>2618</Words>
  <Characters>14928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26</cp:revision>
  <cp:lastPrinted>2025-03-28T00:40:00Z</cp:lastPrinted>
  <dcterms:created xsi:type="dcterms:W3CDTF">2025-03-24T01:35:00Z</dcterms:created>
  <dcterms:modified xsi:type="dcterms:W3CDTF">2025-04-22T00:47:00Z</dcterms:modified>
</cp:coreProperties>
</file>