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5B" w:rsidRDefault="003D1C5B" w:rsidP="003D1C5B">
      <w:pPr>
        <w:widowControl w:val="0"/>
        <w:ind w:firstLine="709"/>
        <w:jc w:val="center"/>
        <w:rPr>
          <w:b/>
        </w:rPr>
      </w:pPr>
      <w:r w:rsidRPr="003D1C5B">
        <w:rPr>
          <w:b/>
        </w:rPr>
        <w:t>Нерчинско-Заводская</w:t>
      </w:r>
    </w:p>
    <w:p w:rsidR="003D1C5B" w:rsidRDefault="003D1C5B" w:rsidP="003D1C5B">
      <w:pPr>
        <w:widowControl w:val="0"/>
        <w:ind w:firstLine="709"/>
        <w:jc w:val="center"/>
        <w:rPr>
          <w:b/>
        </w:rPr>
      </w:pPr>
      <w:r w:rsidRPr="003D1C5B">
        <w:rPr>
          <w:b/>
        </w:rPr>
        <w:t xml:space="preserve"> территориальная избирательная комиссия</w:t>
      </w:r>
    </w:p>
    <w:p w:rsidR="003D1C5B" w:rsidRDefault="003D1C5B" w:rsidP="003D1C5B">
      <w:pPr>
        <w:pStyle w:val="2"/>
        <w:ind w:righ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3D1C5B">
        <w:rPr>
          <w:b/>
          <w:sz w:val="28"/>
          <w:szCs w:val="28"/>
        </w:rPr>
        <w:t xml:space="preserve">нформирует об </w:t>
      </w:r>
      <w:r w:rsidR="00AA0E29">
        <w:rPr>
          <w:b/>
          <w:sz w:val="28"/>
          <w:szCs w:val="28"/>
        </w:rPr>
        <w:t xml:space="preserve">адресах </w:t>
      </w:r>
      <w:r w:rsidRPr="003D1C5B">
        <w:rPr>
          <w:b/>
          <w:sz w:val="28"/>
          <w:szCs w:val="28"/>
        </w:rPr>
        <w:t>избирательных участк</w:t>
      </w:r>
      <w:r w:rsidR="00AA0E29">
        <w:rPr>
          <w:b/>
          <w:sz w:val="28"/>
          <w:szCs w:val="28"/>
        </w:rPr>
        <w:t>ов</w:t>
      </w:r>
      <w:r w:rsidRPr="003D1C5B">
        <w:rPr>
          <w:b/>
          <w:sz w:val="28"/>
          <w:szCs w:val="28"/>
        </w:rPr>
        <w:t>, образованных</w:t>
      </w:r>
      <w:r>
        <w:rPr>
          <w:b/>
        </w:rPr>
        <w:t xml:space="preserve"> </w:t>
      </w:r>
      <w:r>
        <w:rPr>
          <w:b/>
          <w:sz w:val="28"/>
          <w:szCs w:val="28"/>
        </w:rPr>
        <w:t>на территории Нерчинско-Заводского муниципального округа</w:t>
      </w:r>
    </w:p>
    <w:p w:rsidR="003D1C5B" w:rsidRDefault="003D1C5B" w:rsidP="003D1C5B">
      <w:pPr>
        <w:pStyle w:val="2"/>
        <w:ind w:righ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проведения голосования и подсчета голосов избирателей</w:t>
      </w:r>
    </w:p>
    <w:p w:rsidR="003D1C5B" w:rsidRDefault="003D1C5B" w:rsidP="003D1C5B">
      <w:pPr>
        <w:pStyle w:val="aa"/>
        <w:ind w:firstLine="709"/>
        <w:rPr>
          <w:sz w:val="28"/>
          <w:szCs w:val="28"/>
        </w:rPr>
      </w:pP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  <w:szCs w:val="28"/>
        </w:rPr>
        <w:t xml:space="preserve">1) </w:t>
      </w:r>
      <w:r>
        <w:rPr>
          <w:sz w:val="28"/>
        </w:rPr>
        <w:t xml:space="preserve">Избирательный участок № 2501. Центр – с.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>. В границах: с.</w:t>
      </w:r>
      <w:r w:rsidR="00C77AC7">
        <w:rPr>
          <w:sz w:val="28"/>
        </w:rPr>
        <w:t xml:space="preserve">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 xml:space="preserve">, с. </w:t>
      </w:r>
      <w:proofErr w:type="spellStart"/>
      <w:r>
        <w:rPr>
          <w:sz w:val="28"/>
        </w:rPr>
        <w:t>Середняя</w:t>
      </w:r>
      <w:proofErr w:type="spellEnd"/>
      <w:r>
        <w:rPr>
          <w:sz w:val="28"/>
        </w:rPr>
        <w:t xml:space="preserve">, с. </w:t>
      </w:r>
      <w:proofErr w:type="spellStart"/>
      <w:r>
        <w:rPr>
          <w:sz w:val="28"/>
        </w:rPr>
        <w:t>Домасово</w:t>
      </w:r>
      <w:proofErr w:type="spellEnd"/>
      <w:r>
        <w:rPr>
          <w:sz w:val="28"/>
        </w:rPr>
        <w:t xml:space="preserve">. Место расположения участковой избирательной комиссии и помещение для голосования – администрация сельского поселения «Аргунское», с.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>, ул. Больничный переулок, д.11.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</w:t>
      </w:r>
      <w:r w:rsidR="00C77AC7">
        <w:rPr>
          <w:sz w:val="28"/>
        </w:rPr>
        <w:t xml:space="preserve"> </w:t>
      </w:r>
      <w:r w:rsidR="008A6BD1">
        <w:rPr>
          <w:sz w:val="28"/>
        </w:rPr>
        <w:t>89025367537.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2) Избирательный участок № 2502.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Большой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. В границах: с. </w:t>
      </w:r>
      <w:proofErr w:type="gramStart"/>
      <w:r>
        <w:rPr>
          <w:sz w:val="28"/>
        </w:rPr>
        <w:t>Большой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«Больше-</w:t>
      </w:r>
      <w:proofErr w:type="spellStart"/>
      <w:r>
        <w:rPr>
          <w:sz w:val="28"/>
        </w:rPr>
        <w:t>Зерентуйское</w:t>
      </w:r>
      <w:proofErr w:type="spellEnd"/>
      <w:r>
        <w:rPr>
          <w:sz w:val="28"/>
        </w:rPr>
        <w:t xml:space="preserve">», с. Большой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>, ул. Школьный переулок, д. 3.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 89144911261.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3) Избирательный участок № 2503. Центр – с. Булдуруй-1. В границах: с. Булдуруй-1, с. Булдуруй-2, с. </w:t>
      </w:r>
      <w:proofErr w:type="spellStart"/>
      <w:r>
        <w:rPr>
          <w:sz w:val="28"/>
        </w:rPr>
        <w:t>Чалбучи-Килга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Булдуруйское</w:t>
      </w:r>
      <w:proofErr w:type="spellEnd"/>
      <w:r>
        <w:rPr>
          <w:sz w:val="28"/>
        </w:rPr>
        <w:t>», с. Булдуруй-1, ул. Солнечная, д. 63а</w:t>
      </w:r>
      <w:r w:rsidR="00AA0E29">
        <w:rPr>
          <w:sz w:val="28"/>
        </w:rPr>
        <w:t>. Телефон:83024843005; 89143523345.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4) Избирательный участок № 2507.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Георгиевка. В границах: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Георгиевка. Место расположения участковой избирательной комиссии и помещение для голосования – администрация сельского поселения «Георгиевское»,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. Георгиевка, ул. Клубная, д.18. Телефон: 89242797427;</w:t>
      </w:r>
      <w:r w:rsidR="00C77AC7">
        <w:rPr>
          <w:sz w:val="28"/>
        </w:rPr>
        <w:t xml:space="preserve"> </w:t>
      </w:r>
      <w:r>
        <w:rPr>
          <w:sz w:val="28"/>
        </w:rPr>
        <w:t>89963146110.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5) Избирательный участок № 2508. Центр – с. </w:t>
      </w:r>
      <w:proofErr w:type="spellStart"/>
      <w:r>
        <w:rPr>
          <w:sz w:val="28"/>
        </w:rPr>
        <w:t>Горбуновка</w:t>
      </w:r>
      <w:proofErr w:type="spell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Горбуновка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Горбуновское</w:t>
      </w:r>
      <w:proofErr w:type="spellEnd"/>
      <w:r>
        <w:rPr>
          <w:sz w:val="28"/>
        </w:rPr>
        <w:t xml:space="preserve">», с. </w:t>
      </w:r>
      <w:proofErr w:type="spellStart"/>
      <w:r>
        <w:rPr>
          <w:sz w:val="28"/>
        </w:rPr>
        <w:t>Горбуновка</w:t>
      </w:r>
      <w:proofErr w:type="spellEnd"/>
      <w:r>
        <w:rPr>
          <w:sz w:val="28"/>
        </w:rPr>
        <w:t>, ул. Центральная, д. 21.</w:t>
      </w:r>
      <w:r w:rsidR="00AA0E29" w:rsidRPr="00AA0E29">
        <w:rPr>
          <w:sz w:val="28"/>
        </w:rPr>
        <w:t xml:space="preserve"> </w:t>
      </w:r>
      <w:r w:rsidR="00AA0E29">
        <w:rPr>
          <w:sz w:val="28"/>
        </w:rPr>
        <w:t>Телефон:</w:t>
      </w:r>
      <w:r w:rsidR="00C77AC7">
        <w:rPr>
          <w:sz w:val="28"/>
        </w:rPr>
        <w:t xml:space="preserve"> </w:t>
      </w:r>
      <w:r w:rsidR="00AA0E29">
        <w:rPr>
          <w:sz w:val="28"/>
        </w:rPr>
        <w:t>89145235745.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6) Избирательный участок № 2509.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Горный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. В границах: с. </w:t>
      </w:r>
      <w:proofErr w:type="gramStart"/>
      <w:r>
        <w:rPr>
          <w:sz w:val="28"/>
        </w:rPr>
        <w:t>Горный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, улицы: </w:t>
      </w:r>
      <w:proofErr w:type="gramStart"/>
      <w:r>
        <w:rPr>
          <w:sz w:val="28"/>
        </w:rPr>
        <w:t xml:space="preserve">Лесная, Заречная, Журавлева, Суворова, Горького, </w:t>
      </w:r>
      <w:proofErr w:type="spellStart"/>
      <w:r>
        <w:rPr>
          <w:sz w:val="28"/>
        </w:rPr>
        <w:t>Сухинова</w:t>
      </w:r>
      <w:proofErr w:type="spellEnd"/>
      <w:r>
        <w:rPr>
          <w:sz w:val="28"/>
        </w:rPr>
        <w:t>, Советская, Партизанская, Пушкина, Декабристов, Волконского.</w:t>
      </w:r>
      <w:proofErr w:type="gramEnd"/>
      <w:r>
        <w:rPr>
          <w:sz w:val="28"/>
        </w:rPr>
        <w:t xml:space="preserve"> Место расположения участковой избирательной комиссии и помещение для голосования – сельский дом культуры,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Горный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, ул. </w:t>
      </w:r>
      <w:proofErr w:type="spellStart"/>
      <w:r>
        <w:rPr>
          <w:sz w:val="28"/>
        </w:rPr>
        <w:t>Сухинова</w:t>
      </w:r>
      <w:proofErr w:type="spellEnd"/>
      <w:r>
        <w:rPr>
          <w:sz w:val="28"/>
        </w:rPr>
        <w:t>, д. 8а.</w:t>
      </w:r>
      <w:r w:rsidR="00AA0E29" w:rsidRPr="00AA0E29">
        <w:rPr>
          <w:sz w:val="28"/>
        </w:rPr>
        <w:t xml:space="preserve"> </w:t>
      </w:r>
      <w:r w:rsidR="00AA0E29">
        <w:rPr>
          <w:sz w:val="28"/>
        </w:rPr>
        <w:t>Телефон:89245103554.</w:t>
      </w:r>
    </w:p>
    <w:p w:rsidR="003D1C5B" w:rsidRPr="00067A21" w:rsidRDefault="003D1C5B" w:rsidP="003D1C5B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067A21">
        <w:rPr>
          <w:sz w:val="28"/>
          <w:szCs w:val="28"/>
        </w:rPr>
        <w:t xml:space="preserve">) Избирательный участок № 2511. Центр – </w:t>
      </w:r>
      <w:proofErr w:type="gramStart"/>
      <w:r w:rsidRPr="00067A21">
        <w:rPr>
          <w:sz w:val="28"/>
          <w:szCs w:val="28"/>
        </w:rPr>
        <w:t>с</w:t>
      </w:r>
      <w:proofErr w:type="gramEnd"/>
      <w:r w:rsidRPr="00067A21">
        <w:rPr>
          <w:sz w:val="28"/>
          <w:szCs w:val="28"/>
        </w:rPr>
        <w:t xml:space="preserve">. Ивановка. В границах: с. Ивановка, </w:t>
      </w:r>
      <w:proofErr w:type="spellStart"/>
      <w:r w:rsidRPr="00067A21">
        <w:rPr>
          <w:sz w:val="28"/>
          <w:szCs w:val="28"/>
        </w:rPr>
        <w:t>с</w:t>
      </w:r>
      <w:proofErr w:type="gramStart"/>
      <w:r w:rsidRPr="00067A21">
        <w:rPr>
          <w:sz w:val="28"/>
          <w:szCs w:val="28"/>
        </w:rPr>
        <w:t>.Б</w:t>
      </w:r>
      <w:proofErr w:type="gramEnd"/>
      <w:r w:rsidRPr="00067A21">
        <w:rPr>
          <w:sz w:val="28"/>
          <w:szCs w:val="28"/>
        </w:rPr>
        <w:t>айка</w:t>
      </w:r>
      <w:proofErr w:type="spellEnd"/>
      <w:r w:rsidRPr="00067A21">
        <w:rPr>
          <w:sz w:val="28"/>
          <w:szCs w:val="28"/>
        </w:rPr>
        <w:t xml:space="preserve">.  Место расположения участковой избирательной комиссии и помещение для голосования – администрация сельского поселения «Ивановское», </w:t>
      </w:r>
      <w:proofErr w:type="gramStart"/>
      <w:r w:rsidRPr="00067A21">
        <w:rPr>
          <w:sz w:val="28"/>
          <w:szCs w:val="28"/>
        </w:rPr>
        <w:t>с</w:t>
      </w:r>
      <w:proofErr w:type="gramEnd"/>
      <w:r w:rsidRPr="00067A21">
        <w:rPr>
          <w:sz w:val="28"/>
          <w:szCs w:val="28"/>
        </w:rPr>
        <w:t>. Ивановка, ул. Молодежная, д. 20.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 89243816145; 89242734595.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8) Избирательный участок № 2512. Центр – с. </w:t>
      </w:r>
      <w:proofErr w:type="spellStart"/>
      <w:r>
        <w:rPr>
          <w:sz w:val="28"/>
        </w:rPr>
        <w:t>Ишага</w:t>
      </w:r>
      <w:proofErr w:type="spell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Ишага</w:t>
      </w:r>
      <w:proofErr w:type="spellEnd"/>
      <w:r>
        <w:rPr>
          <w:sz w:val="28"/>
        </w:rPr>
        <w:t xml:space="preserve">. Место расположения участковой избирательной комиссии и </w:t>
      </w:r>
      <w:r>
        <w:rPr>
          <w:sz w:val="28"/>
        </w:rPr>
        <w:lastRenderedPageBreak/>
        <w:t xml:space="preserve">помещение для голосования – сельский дом культуры, с. </w:t>
      </w:r>
      <w:proofErr w:type="spellStart"/>
      <w:r>
        <w:rPr>
          <w:sz w:val="28"/>
        </w:rPr>
        <w:t>Ишага</w:t>
      </w:r>
      <w:proofErr w:type="spellEnd"/>
      <w:r>
        <w:rPr>
          <w:sz w:val="28"/>
        </w:rPr>
        <w:t xml:space="preserve">, ул. </w:t>
      </w:r>
      <w:proofErr w:type="gramStart"/>
      <w:r>
        <w:rPr>
          <w:sz w:val="28"/>
        </w:rPr>
        <w:t>Центральная</w:t>
      </w:r>
      <w:proofErr w:type="gramEnd"/>
      <w:r>
        <w:rPr>
          <w:sz w:val="28"/>
        </w:rPr>
        <w:t>, д. 22.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</w:t>
      </w:r>
      <w:r w:rsidR="00AA0E29">
        <w:rPr>
          <w:sz w:val="28"/>
        </w:rPr>
        <w:t>89082079560.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9) Избирательный участок № 2513.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Михайловка. В границах: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Михайловка</w:t>
      </w:r>
      <w:proofErr w:type="gramEnd"/>
      <w:r>
        <w:rPr>
          <w:sz w:val="28"/>
        </w:rPr>
        <w:t xml:space="preserve">, с. участок Михайловский. Место расположения участковой избирательной комиссии и помещение для голосования – сельский дом культуры,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Михайловка</w:t>
      </w:r>
      <w:proofErr w:type="gramEnd"/>
      <w:r>
        <w:rPr>
          <w:sz w:val="28"/>
        </w:rPr>
        <w:t>, ул. Погодаева, д. 44.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Телефон:89141341090; 89145226083.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10) Избирательный участок № 2514. Центр: с. Нерчинский Завод. В границах: с. Нерчинский Завод, УЛИЦЫ: Зверева, Булгаковой, 60 лет Октября (дома: от начала улицы до дома № 29), Лесная, Совхозная, </w:t>
      </w:r>
      <w:proofErr w:type="spellStart"/>
      <w:r>
        <w:rPr>
          <w:sz w:val="28"/>
        </w:rPr>
        <w:t>Балябина</w:t>
      </w:r>
      <w:proofErr w:type="spellEnd"/>
      <w:r>
        <w:rPr>
          <w:sz w:val="28"/>
        </w:rPr>
        <w:t>, Восточная, Красноармейская (дом № 61, дом № 63).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 89145152426.</w:t>
      </w:r>
    </w:p>
    <w:p w:rsidR="008A6BD1" w:rsidRDefault="003D1C5B" w:rsidP="003D1C5B">
      <w:pPr>
        <w:pStyle w:val="aa"/>
        <w:ind w:firstLine="709"/>
        <w:contextualSpacing/>
        <w:rPr>
          <w:sz w:val="28"/>
        </w:rPr>
      </w:pPr>
      <w:r>
        <w:rPr>
          <w:sz w:val="28"/>
        </w:rPr>
        <w:t>11) Избирательный участок № 2515. Центр – с. Олочи. В границах: с. Олочи.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Олочинское</w:t>
      </w:r>
      <w:proofErr w:type="spellEnd"/>
      <w:r>
        <w:rPr>
          <w:sz w:val="28"/>
        </w:rPr>
        <w:t>», с. Олочи, ул. Набережная, д. 18.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 xml:space="preserve">Телефон 83024841871; 89245038951; 89243859226. 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12) Избирательный участок № 2516. Центр – с. </w:t>
      </w:r>
      <w:proofErr w:type="spellStart"/>
      <w:r>
        <w:rPr>
          <w:sz w:val="28"/>
        </w:rPr>
        <w:t>Уровские</w:t>
      </w:r>
      <w:proofErr w:type="spellEnd"/>
      <w:r>
        <w:rPr>
          <w:sz w:val="28"/>
        </w:rPr>
        <w:t xml:space="preserve"> Ключи. В границах: с. </w:t>
      </w:r>
      <w:proofErr w:type="spellStart"/>
      <w:r>
        <w:rPr>
          <w:sz w:val="28"/>
        </w:rPr>
        <w:t>Уровские</w:t>
      </w:r>
      <w:proofErr w:type="spellEnd"/>
      <w:r>
        <w:rPr>
          <w:sz w:val="28"/>
        </w:rPr>
        <w:t xml:space="preserve"> Ключи,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Золотоноша. Место расположения участковой избирательной комиссии и помещение для голосования – сельский дом культуры, с. </w:t>
      </w:r>
      <w:proofErr w:type="spellStart"/>
      <w:r>
        <w:rPr>
          <w:sz w:val="28"/>
        </w:rPr>
        <w:t>Уровские</w:t>
      </w:r>
      <w:proofErr w:type="spellEnd"/>
      <w:r>
        <w:rPr>
          <w:sz w:val="28"/>
        </w:rPr>
        <w:t xml:space="preserve"> Ключи, ул. </w:t>
      </w:r>
      <w:proofErr w:type="gramStart"/>
      <w:r>
        <w:rPr>
          <w:sz w:val="28"/>
        </w:rPr>
        <w:t>Новая</w:t>
      </w:r>
      <w:proofErr w:type="gramEnd"/>
      <w:r>
        <w:rPr>
          <w:sz w:val="28"/>
        </w:rPr>
        <w:t>, д. 8.</w:t>
      </w:r>
      <w:r w:rsidR="00AA0E29" w:rsidRPr="00AA0E29">
        <w:rPr>
          <w:sz w:val="28"/>
        </w:rPr>
        <w:t xml:space="preserve"> </w:t>
      </w:r>
      <w:r w:rsidR="00AA0E29">
        <w:rPr>
          <w:sz w:val="28"/>
        </w:rPr>
        <w:t>Телефон: 89025625740.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13) Избирательный участок № 2517. Центр – с. </w:t>
      </w:r>
      <w:proofErr w:type="spellStart"/>
      <w:r>
        <w:rPr>
          <w:sz w:val="28"/>
        </w:rPr>
        <w:t>Чашино-Ильдикан</w:t>
      </w:r>
      <w:proofErr w:type="spell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Чашино-Ильдикан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Чашино-Ильдиканское</w:t>
      </w:r>
      <w:proofErr w:type="spellEnd"/>
      <w:r>
        <w:rPr>
          <w:sz w:val="28"/>
        </w:rPr>
        <w:t xml:space="preserve">», с. </w:t>
      </w:r>
      <w:proofErr w:type="spellStart"/>
      <w:r>
        <w:rPr>
          <w:sz w:val="28"/>
        </w:rPr>
        <w:t>Чашино-Ильдикан</w:t>
      </w:r>
      <w:proofErr w:type="spellEnd"/>
      <w:r>
        <w:rPr>
          <w:sz w:val="28"/>
        </w:rPr>
        <w:t>, ул. Новая, д. 2. Телефон: 89220694112; 89242770612;89248134783.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14) Избирательный участок № 2519. Центр – с. </w:t>
      </w:r>
      <w:proofErr w:type="gramStart"/>
      <w:r>
        <w:rPr>
          <w:sz w:val="28"/>
        </w:rPr>
        <w:t>Широкая</w:t>
      </w:r>
      <w:proofErr w:type="gram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Солонечная</w:t>
      </w:r>
      <w:proofErr w:type="spellEnd"/>
      <w:r>
        <w:rPr>
          <w:sz w:val="28"/>
        </w:rPr>
        <w:t xml:space="preserve">, с. </w:t>
      </w:r>
      <w:proofErr w:type="gramStart"/>
      <w:r>
        <w:rPr>
          <w:sz w:val="28"/>
        </w:rPr>
        <w:t>Широкая</w:t>
      </w:r>
      <w:proofErr w:type="gram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Широковское</w:t>
      </w:r>
      <w:proofErr w:type="spellEnd"/>
      <w:r>
        <w:rPr>
          <w:sz w:val="28"/>
        </w:rPr>
        <w:t xml:space="preserve">»,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. Широкая, ул. Садовая, д. 8.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Телефон:83024841095; 89015635853; 79503915655.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15) Избирательный участок № 2520. Центр – с. </w:t>
      </w:r>
      <w:proofErr w:type="spellStart"/>
      <w:r>
        <w:rPr>
          <w:sz w:val="28"/>
        </w:rPr>
        <w:t>Явленка</w:t>
      </w:r>
      <w:proofErr w:type="spell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Явленка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Явленское</w:t>
      </w:r>
      <w:proofErr w:type="spellEnd"/>
      <w:r>
        <w:rPr>
          <w:sz w:val="28"/>
        </w:rPr>
        <w:t xml:space="preserve">», с. </w:t>
      </w:r>
      <w:proofErr w:type="spellStart"/>
      <w:r>
        <w:rPr>
          <w:sz w:val="28"/>
        </w:rPr>
        <w:t>Явленка</w:t>
      </w:r>
      <w:proofErr w:type="spellEnd"/>
      <w:r>
        <w:rPr>
          <w:sz w:val="28"/>
        </w:rPr>
        <w:t>, ул. Школьная, д.6.</w:t>
      </w:r>
      <w:r w:rsidR="008A6BD1" w:rsidRPr="008A6BD1">
        <w:rPr>
          <w:sz w:val="28"/>
        </w:rPr>
        <w:t xml:space="preserve"> </w:t>
      </w:r>
      <w:r w:rsidR="008A6BD1">
        <w:rPr>
          <w:sz w:val="28"/>
        </w:rPr>
        <w:t>Телефон: 89141335632; 89242927246.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16) Избирательный участок № 2521.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Горный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. В границах: с. </w:t>
      </w:r>
      <w:proofErr w:type="gramStart"/>
      <w:r>
        <w:rPr>
          <w:sz w:val="28"/>
        </w:rPr>
        <w:t>Горный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, </w:t>
      </w:r>
      <w:r w:rsidR="00C77AC7">
        <w:rPr>
          <w:sz w:val="28"/>
        </w:rPr>
        <w:t>улицы</w:t>
      </w:r>
      <w:r>
        <w:rPr>
          <w:sz w:val="28"/>
        </w:rPr>
        <w:t xml:space="preserve">: Геологическая, Крупской, Панина, Лазо, Ярославского. Место расположения участковой избирательной комиссии и помещение для голосования – сельский дом культуры,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Горный </w:t>
      </w:r>
      <w:proofErr w:type="spellStart"/>
      <w:r>
        <w:rPr>
          <w:sz w:val="28"/>
        </w:rPr>
        <w:lastRenderedPageBreak/>
        <w:t>Зерентуй</w:t>
      </w:r>
      <w:proofErr w:type="spellEnd"/>
      <w:r>
        <w:rPr>
          <w:sz w:val="28"/>
        </w:rPr>
        <w:t xml:space="preserve">, ул. </w:t>
      </w:r>
      <w:proofErr w:type="spellStart"/>
      <w:r>
        <w:rPr>
          <w:sz w:val="28"/>
        </w:rPr>
        <w:t>Сухинова</w:t>
      </w:r>
      <w:proofErr w:type="spellEnd"/>
      <w:r>
        <w:rPr>
          <w:sz w:val="28"/>
        </w:rPr>
        <w:t>, д. 8а.</w:t>
      </w:r>
      <w:r w:rsidRPr="003D1C5B">
        <w:rPr>
          <w:sz w:val="28"/>
        </w:rPr>
        <w:t xml:space="preserve"> </w:t>
      </w:r>
      <w:r>
        <w:rPr>
          <w:sz w:val="28"/>
        </w:rPr>
        <w:t>Телефон: 89243837045; 89145085297.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  <w:szCs w:val="28"/>
        </w:rPr>
        <w:t>17)</w:t>
      </w:r>
      <w:r>
        <w:rPr>
          <w:sz w:val="28"/>
        </w:rPr>
        <w:t xml:space="preserve"> Избирательный участок № 2522. Центр: с. Нерчинский Завод. В границах: с. Нерчинский Завод, </w:t>
      </w:r>
      <w:r w:rsidR="00C77AC7">
        <w:rPr>
          <w:sz w:val="28"/>
        </w:rPr>
        <w:t>улицы</w:t>
      </w:r>
      <w:r>
        <w:rPr>
          <w:sz w:val="28"/>
        </w:rPr>
        <w:t xml:space="preserve">: Флегонтова, Строителей, Солнечная, Молодежная, Сенная, Нагорная, Комсомольская, Советская.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.Н</w:t>
      </w:r>
      <w:proofErr w:type="gramEnd"/>
      <w:r>
        <w:rPr>
          <w:sz w:val="28"/>
        </w:rPr>
        <w:t>ерчинский</w:t>
      </w:r>
      <w:proofErr w:type="spellEnd"/>
      <w:r>
        <w:rPr>
          <w:sz w:val="28"/>
        </w:rPr>
        <w:t xml:space="preserve"> Завод, ул. Булгаковой, д. 2. Телефон:89245003528;89144588100.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18) Избирательный участок № 2523. Центр: с. Нерчинский Завод. В границах: с. Нерчинский Завод, </w:t>
      </w:r>
      <w:r w:rsidR="00C77AC7">
        <w:rPr>
          <w:sz w:val="28"/>
        </w:rPr>
        <w:t>улицы</w:t>
      </w:r>
      <w:r>
        <w:rPr>
          <w:sz w:val="28"/>
        </w:rPr>
        <w:t>: Декабристов, 60 лет Октября (дома: от дома № 30 до конца улицы), Декабристов переулок, Красноармейская (дома: от дома № 65 до конца улицы), Журавлева.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  <w:r w:rsidR="00AA0E29" w:rsidRPr="00AA0E29">
        <w:rPr>
          <w:sz w:val="28"/>
        </w:rPr>
        <w:t xml:space="preserve"> </w:t>
      </w:r>
      <w:r w:rsidR="00AA0E29">
        <w:rPr>
          <w:sz w:val="28"/>
        </w:rPr>
        <w:t>Телефон:89144798680.</w:t>
      </w:r>
    </w:p>
    <w:p w:rsidR="003D1C5B" w:rsidRDefault="003D1C5B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19) Избирательный участок № 2524. Центр: с. Нерчинский Завод. В границах: с. Нерчинский Завод, </w:t>
      </w:r>
      <w:r w:rsidR="00C77AC7">
        <w:rPr>
          <w:sz w:val="28"/>
        </w:rPr>
        <w:t>улицы</w:t>
      </w:r>
      <w:bookmarkStart w:id="0" w:name="_GoBack"/>
      <w:bookmarkEnd w:id="0"/>
      <w:r>
        <w:rPr>
          <w:sz w:val="28"/>
        </w:rPr>
        <w:t xml:space="preserve">: </w:t>
      </w:r>
      <w:proofErr w:type="spellStart"/>
      <w:r>
        <w:rPr>
          <w:sz w:val="28"/>
        </w:rPr>
        <w:t>Димова</w:t>
      </w:r>
      <w:proofErr w:type="spellEnd"/>
      <w:r>
        <w:rPr>
          <w:sz w:val="28"/>
        </w:rPr>
        <w:t>, Забайкальская, Партизанская, Первомайская, Садовая, Красноармейская (дома: от начала улицы до дома № 59), Козлова.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  <w:r w:rsidR="00AA0E29" w:rsidRPr="00AA0E29">
        <w:rPr>
          <w:sz w:val="28"/>
        </w:rPr>
        <w:t xml:space="preserve"> </w:t>
      </w:r>
      <w:r w:rsidR="00AA0E29">
        <w:rPr>
          <w:sz w:val="28"/>
        </w:rPr>
        <w:t>Телефон:89242731335.</w:t>
      </w:r>
    </w:p>
    <w:p w:rsidR="003B30D0" w:rsidRDefault="003B30D0" w:rsidP="003D1C5B">
      <w:pPr>
        <w:pStyle w:val="aa"/>
        <w:ind w:firstLine="709"/>
        <w:rPr>
          <w:sz w:val="28"/>
        </w:rPr>
      </w:pPr>
    </w:p>
    <w:p w:rsidR="00376854" w:rsidRDefault="00376854" w:rsidP="003D1C5B">
      <w:pPr>
        <w:pStyle w:val="aa"/>
        <w:ind w:firstLine="709"/>
        <w:rPr>
          <w:b/>
          <w:sz w:val="28"/>
        </w:rPr>
      </w:pPr>
      <w:r>
        <w:rPr>
          <w:b/>
          <w:sz w:val="28"/>
        </w:rPr>
        <w:t xml:space="preserve">Графики приёма заявлений </w:t>
      </w:r>
      <w:r w:rsidRPr="00376854">
        <w:rPr>
          <w:b/>
          <w:sz w:val="28"/>
        </w:rPr>
        <w:t xml:space="preserve">о включении избирателей по месту нахождения на выборах </w:t>
      </w:r>
      <w:proofErr w:type="gramStart"/>
      <w:r w:rsidRPr="00376854">
        <w:rPr>
          <w:b/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b/>
          <w:sz w:val="28"/>
        </w:rPr>
        <w:t>:</w:t>
      </w:r>
    </w:p>
    <w:p w:rsidR="00376854" w:rsidRPr="00376854" w:rsidRDefault="00376854" w:rsidP="003D1C5B">
      <w:pPr>
        <w:pStyle w:val="aa"/>
        <w:ind w:firstLine="709"/>
        <w:rPr>
          <w:b/>
          <w:sz w:val="28"/>
        </w:rPr>
      </w:pPr>
    </w:p>
    <w:p w:rsidR="00C77AC7" w:rsidRDefault="003B30D0" w:rsidP="00C77AC7">
      <w:pPr>
        <w:pStyle w:val="aa"/>
        <w:ind w:firstLine="709"/>
        <w:rPr>
          <w:sz w:val="28"/>
        </w:rPr>
      </w:pPr>
      <w:r>
        <w:rPr>
          <w:sz w:val="28"/>
        </w:rPr>
        <w:t xml:space="preserve">Территориальная избирательная комиссия Нерчинско-Заводского муниципального округа осуществляет приём заявлений о включении избирателей по месту нахождения на выборах </w:t>
      </w:r>
      <w:proofErr w:type="gramStart"/>
      <w:r>
        <w:rPr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 w:val="28"/>
        </w:rPr>
        <w:t xml:space="preserve"> с 3 августа 2026 года по 14 сентября 2026 года</w:t>
      </w:r>
      <w:r w:rsidR="00C77AC7" w:rsidRPr="00C77AC7">
        <w:rPr>
          <w:sz w:val="28"/>
        </w:rPr>
        <w:t xml:space="preserve"> </w:t>
      </w:r>
      <w:r w:rsidR="00C77AC7">
        <w:rPr>
          <w:sz w:val="28"/>
        </w:rPr>
        <w:t>по адресу: с. Нерчинский Завод, ул. Красноармейская, 62, 2 этаж, 9 кабинет:</w:t>
      </w:r>
    </w:p>
    <w:p w:rsidR="003B30D0" w:rsidRDefault="00C77AC7" w:rsidP="003D1C5B">
      <w:pPr>
        <w:pStyle w:val="aa"/>
        <w:ind w:firstLine="709"/>
        <w:rPr>
          <w:sz w:val="28"/>
        </w:rPr>
      </w:pPr>
      <w:r>
        <w:rPr>
          <w:sz w:val="28"/>
        </w:rPr>
        <w:t>с</w:t>
      </w:r>
      <w:r w:rsidR="003B30D0">
        <w:rPr>
          <w:sz w:val="28"/>
        </w:rPr>
        <w:t xml:space="preserve"> понедельника по пятницу с 14.00 часов до 18.00 часов;</w:t>
      </w:r>
    </w:p>
    <w:p w:rsidR="003B30D0" w:rsidRDefault="00C77AC7" w:rsidP="003D1C5B">
      <w:pPr>
        <w:pStyle w:val="aa"/>
        <w:ind w:firstLine="709"/>
        <w:rPr>
          <w:sz w:val="28"/>
        </w:rPr>
      </w:pPr>
      <w:r>
        <w:rPr>
          <w:sz w:val="28"/>
        </w:rPr>
        <w:t>в</w:t>
      </w:r>
      <w:r w:rsidR="003B30D0">
        <w:rPr>
          <w:sz w:val="28"/>
        </w:rPr>
        <w:t>ыходные и праздничные дни с 10.00 часов до 14.00 часов.</w:t>
      </w:r>
    </w:p>
    <w:p w:rsidR="003B30D0" w:rsidRDefault="003B30D0" w:rsidP="003D1C5B">
      <w:pPr>
        <w:pStyle w:val="aa"/>
        <w:ind w:firstLine="709"/>
        <w:rPr>
          <w:sz w:val="28"/>
        </w:rPr>
      </w:pP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Участковые избирательные комиссии осуществляют приём заявлений о включении избирателей по месту нахождения на выборах </w:t>
      </w:r>
      <w:proofErr w:type="gramStart"/>
      <w:r>
        <w:rPr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 w:val="28"/>
        </w:rPr>
        <w:t xml:space="preserve"> в период с 9 сентября 2026 года по 14 сентября 2026 года:</w:t>
      </w:r>
    </w:p>
    <w:p w:rsidR="003B30D0" w:rsidRDefault="00C77AC7" w:rsidP="003D1C5B">
      <w:pPr>
        <w:pStyle w:val="aa"/>
        <w:ind w:firstLine="709"/>
        <w:rPr>
          <w:sz w:val="28"/>
        </w:rPr>
      </w:pPr>
      <w:r>
        <w:rPr>
          <w:sz w:val="28"/>
        </w:rPr>
        <w:t>с</w:t>
      </w:r>
      <w:r w:rsidR="003B30D0">
        <w:rPr>
          <w:sz w:val="28"/>
        </w:rPr>
        <w:t xml:space="preserve"> понедельника по пятницу с 14.00 часов до 18.00 часов;</w:t>
      </w:r>
    </w:p>
    <w:p w:rsidR="003B30D0" w:rsidRDefault="00C77AC7" w:rsidP="003D1C5B">
      <w:pPr>
        <w:pStyle w:val="aa"/>
        <w:ind w:firstLine="709"/>
        <w:rPr>
          <w:sz w:val="28"/>
        </w:rPr>
      </w:pPr>
      <w:r>
        <w:rPr>
          <w:sz w:val="28"/>
        </w:rPr>
        <w:t>в</w:t>
      </w:r>
      <w:r w:rsidR="003B30D0">
        <w:rPr>
          <w:sz w:val="28"/>
        </w:rPr>
        <w:t>ыходные и праздничные дни с 10.00 часов до 14.00 часов.</w:t>
      </w:r>
    </w:p>
    <w:sectPr w:rsidR="003B30D0" w:rsidSect="00D36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F7B" w:rsidRDefault="00A75F7B" w:rsidP="00A71A08">
      <w:pPr>
        <w:spacing w:after="0"/>
      </w:pPr>
      <w:r>
        <w:separator/>
      </w:r>
    </w:p>
  </w:endnote>
  <w:endnote w:type="continuationSeparator" w:id="0">
    <w:p w:rsidR="00A75F7B" w:rsidRDefault="00A75F7B" w:rsidP="00A71A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 w:rsidP="00D3610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F7B" w:rsidRDefault="00A75F7B" w:rsidP="00A71A08">
      <w:pPr>
        <w:spacing w:after="0"/>
      </w:pPr>
      <w:r>
        <w:separator/>
      </w:r>
    </w:p>
  </w:footnote>
  <w:footnote w:type="continuationSeparator" w:id="0">
    <w:p w:rsidR="00A75F7B" w:rsidRDefault="00A75F7B" w:rsidP="00A71A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76"/>
    <w:rsid w:val="0000059D"/>
    <w:rsid w:val="0001253F"/>
    <w:rsid w:val="000147A9"/>
    <w:rsid w:val="00056683"/>
    <w:rsid w:val="00077224"/>
    <w:rsid w:val="000C5F73"/>
    <w:rsid w:val="000D119A"/>
    <w:rsid w:val="000E6CE8"/>
    <w:rsid w:val="000E76CB"/>
    <w:rsid w:val="000F1DF5"/>
    <w:rsid w:val="0010008C"/>
    <w:rsid w:val="0011549A"/>
    <w:rsid w:val="001872E4"/>
    <w:rsid w:val="00190FF0"/>
    <w:rsid w:val="00197395"/>
    <w:rsid w:val="001B3720"/>
    <w:rsid w:val="001B7CD1"/>
    <w:rsid w:val="001C63D4"/>
    <w:rsid w:val="00233099"/>
    <w:rsid w:val="00256264"/>
    <w:rsid w:val="00265E4E"/>
    <w:rsid w:val="00275051"/>
    <w:rsid w:val="00287648"/>
    <w:rsid w:val="002878A4"/>
    <w:rsid w:val="002955C9"/>
    <w:rsid w:val="002D0C26"/>
    <w:rsid w:val="002E36E9"/>
    <w:rsid w:val="003010F6"/>
    <w:rsid w:val="00301361"/>
    <w:rsid w:val="00331847"/>
    <w:rsid w:val="003361D9"/>
    <w:rsid w:val="00341761"/>
    <w:rsid w:val="00357CB6"/>
    <w:rsid w:val="00363EE3"/>
    <w:rsid w:val="00376854"/>
    <w:rsid w:val="003B30D0"/>
    <w:rsid w:val="003B396C"/>
    <w:rsid w:val="003C0AED"/>
    <w:rsid w:val="003C3DC7"/>
    <w:rsid w:val="003C778C"/>
    <w:rsid w:val="003D1C5B"/>
    <w:rsid w:val="003E008B"/>
    <w:rsid w:val="003F16DC"/>
    <w:rsid w:val="003F3907"/>
    <w:rsid w:val="003F5123"/>
    <w:rsid w:val="004212A4"/>
    <w:rsid w:val="00421A02"/>
    <w:rsid w:val="004443EA"/>
    <w:rsid w:val="004469D9"/>
    <w:rsid w:val="004715C3"/>
    <w:rsid w:val="004748E0"/>
    <w:rsid w:val="004A19F2"/>
    <w:rsid w:val="004E1D30"/>
    <w:rsid w:val="004F2D98"/>
    <w:rsid w:val="004F6D4E"/>
    <w:rsid w:val="00502167"/>
    <w:rsid w:val="00537444"/>
    <w:rsid w:val="005531F3"/>
    <w:rsid w:val="005B11F7"/>
    <w:rsid w:val="005B2366"/>
    <w:rsid w:val="005B4595"/>
    <w:rsid w:val="005E34A6"/>
    <w:rsid w:val="005E4FEC"/>
    <w:rsid w:val="006003C5"/>
    <w:rsid w:val="006004AC"/>
    <w:rsid w:val="00613999"/>
    <w:rsid w:val="006144C8"/>
    <w:rsid w:val="0062125A"/>
    <w:rsid w:val="006245F5"/>
    <w:rsid w:val="0063034A"/>
    <w:rsid w:val="006507CB"/>
    <w:rsid w:val="00671C1F"/>
    <w:rsid w:val="00677DC6"/>
    <w:rsid w:val="006D5C3C"/>
    <w:rsid w:val="006E36E4"/>
    <w:rsid w:val="006F27A1"/>
    <w:rsid w:val="006F3652"/>
    <w:rsid w:val="00722B4D"/>
    <w:rsid w:val="00727860"/>
    <w:rsid w:val="007377D5"/>
    <w:rsid w:val="00745517"/>
    <w:rsid w:val="007561CC"/>
    <w:rsid w:val="0076032F"/>
    <w:rsid w:val="00766814"/>
    <w:rsid w:val="0078183C"/>
    <w:rsid w:val="00786FB4"/>
    <w:rsid w:val="007B7C38"/>
    <w:rsid w:val="007D730C"/>
    <w:rsid w:val="007F38DF"/>
    <w:rsid w:val="00812C6A"/>
    <w:rsid w:val="00853913"/>
    <w:rsid w:val="00871E47"/>
    <w:rsid w:val="008764DF"/>
    <w:rsid w:val="008954D0"/>
    <w:rsid w:val="00895E00"/>
    <w:rsid w:val="008A6BD1"/>
    <w:rsid w:val="008B4DBF"/>
    <w:rsid w:val="008B50EF"/>
    <w:rsid w:val="008C09FF"/>
    <w:rsid w:val="008F318A"/>
    <w:rsid w:val="008F7D6B"/>
    <w:rsid w:val="0090465E"/>
    <w:rsid w:val="0092307B"/>
    <w:rsid w:val="0094773E"/>
    <w:rsid w:val="00960CD4"/>
    <w:rsid w:val="00997CE6"/>
    <w:rsid w:val="009C2FE5"/>
    <w:rsid w:val="009C323A"/>
    <w:rsid w:val="009F5906"/>
    <w:rsid w:val="00A02906"/>
    <w:rsid w:val="00A06118"/>
    <w:rsid w:val="00A23ED0"/>
    <w:rsid w:val="00A27F68"/>
    <w:rsid w:val="00A35A31"/>
    <w:rsid w:val="00A4304A"/>
    <w:rsid w:val="00A54976"/>
    <w:rsid w:val="00A71A08"/>
    <w:rsid w:val="00A75F7B"/>
    <w:rsid w:val="00A833DE"/>
    <w:rsid w:val="00A847DE"/>
    <w:rsid w:val="00A84807"/>
    <w:rsid w:val="00A86DC7"/>
    <w:rsid w:val="00A92350"/>
    <w:rsid w:val="00AA0E29"/>
    <w:rsid w:val="00B0621D"/>
    <w:rsid w:val="00B12042"/>
    <w:rsid w:val="00B64CEA"/>
    <w:rsid w:val="00B9655A"/>
    <w:rsid w:val="00BC7636"/>
    <w:rsid w:val="00BD04A8"/>
    <w:rsid w:val="00BE7005"/>
    <w:rsid w:val="00C3662D"/>
    <w:rsid w:val="00C638AE"/>
    <w:rsid w:val="00C71B0F"/>
    <w:rsid w:val="00C7659F"/>
    <w:rsid w:val="00C77AC7"/>
    <w:rsid w:val="00C85A8D"/>
    <w:rsid w:val="00C90E7B"/>
    <w:rsid w:val="00C923F2"/>
    <w:rsid w:val="00C97180"/>
    <w:rsid w:val="00CA283F"/>
    <w:rsid w:val="00CB5158"/>
    <w:rsid w:val="00CB7C81"/>
    <w:rsid w:val="00CC0C88"/>
    <w:rsid w:val="00CE5620"/>
    <w:rsid w:val="00D07A3E"/>
    <w:rsid w:val="00D3610F"/>
    <w:rsid w:val="00D377BE"/>
    <w:rsid w:val="00D43C30"/>
    <w:rsid w:val="00D603C8"/>
    <w:rsid w:val="00DA612F"/>
    <w:rsid w:val="00DC3322"/>
    <w:rsid w:val="00DD73E4"/>
    <w:rsid w:val="00DF1E41"/>
    <w:rsid w:val="00E1553A"/>
    <w:rsid w:val="00E21C25"/>
    <w:rsid w:val="00E3085B"/>
    <w:rsid w:val="00E41CB9"/>
    <w:rsid w:val="00E47A65"/>
    <w:rsid w:val="00E57A3F"/>
    <w:rsid w:val="00E7583F"/>
    <w:rsid w:val="00EC2AE4"/>
    <w:rsid w:val="00ED7BF4"/>
    <w:rsid w:val="00EE4BDA"/>
    <w:rsid w:val="00EF5EF5"/>
    <w:rsid w:val="00F16AE9"/>
    <w:rsid w:val="00F401C4"/>
    <w:rsid w:val="00F418C2"/>
    <w:rsid w:val="00F5630B"/>
    <w:rsid w:val="00F71AA5"/>
    <w:rsid w:val="00F908E5"/>
    <w:rsid w:val="00FB0E53"/>
    <w:rsid w:val="00FB1AAE"/>
    <w:rsid w:val="00FB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  <w:style w:type="paragraph" w:styleId="aa">
    <w:name w:val="Body Text Indent"/>
    <w:basedOn w:val="a"/>
    <w:link w:val="ab"/>
    <w:semiHidden/>
    <w:unhideWhenUsed/>
    <w:rsid w:val="003D1C5B"/>
    <w:pPr>
      <w:widowControl w:val="0"/>
      <w:spacing w:after="0"/>
      <w:ind w:firstLine="0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3D1C5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3D1C5B"/>
    <w:pPr>
      <w:widowControl w:val="0"/>
      <w:spacing w:after="0"/>
      <w:ind w:right="4855" w:firstLine="0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3D1C5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  <w:style w:type="paragraph" w:styleId="aa">
    <w:name w:val="Body Text Indent"/>
    <w:basedOn w:val="a"/>
    <w:link w:val="ab"/>
    <w:semiHidden/>
    <w:unhideWhenUsed/>
    <w:rsid w:val="003D1C5B"/>
    <w:pPr>
      <w:widowControl w:val="0"/>
      <w:spacing w:after="0"/>
      <w:ind w:firstLine="0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3D1C5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3D1C5B"/>
    <w:pPr>
      <w:widowControl w:val="0"/>
      <w:spacing w:after="0"/>
      <w:ind w:right="4855" w:firstLine="0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3D1C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75200067258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111C3-6E16-4BA4-9E1C-786DFA82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</Template>
  <TotalTime>88</TotalTime>
  <Pages>1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6</cp:revision>
  <cp:lastPrinted>2026-03-02T01:11:00Z</cp:lastPrinted>
  <dcterms:created xsi:type="dcterms:W3CDTF">2026-08-18T02:49:00Z</dcterms:created>
  <dcterms:modified xsi:type="dcterms:W3CDTF">2026-08-18T05:04:00Z</dcterms:modified>
</cp:coreProperties>
</file>