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B163E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B163E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B163E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B163E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2B163E" w:rsidRDefault="009A306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B163E" w:rsidRDefault="009A306C" w:rsidP="002B163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B163E" w:rsidRDefault="00D31A26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2B163E">
        <w:rPr>
          <w:rFonts w:cs="Arial"/>
          <w:color w:val="000000"/>
        </w:rPr>
        <w:t xml:space="preserve">21 апреля </w:t>
      </w:r>
      <w:r w:rsidR="00995070" w:rsidRPr="002B163E">
        <w:rPr>
          <w:rFonts w:cs="Arial"/>
          <w:color w:val="000000"/>
        </w:rPr>
        <w:t>2025</w:t>
      </w:r>
      <w:r w:rsidR="0004565C" w:rsidRPr="002B163E">
        <w:rPr>
          <w:rFonts w:cs="Arial"/>
          <w:color w:val="000000"/>
        </w:rPr>
        <w:t xml:space="preserve"> год</w:t>
      </w:r>
      <w:r w:rsidR="00F9529D" w:rsidRPr="002B163E">
        <w:rPr>
          <w:rFonts w:cs="Arial"/>
          <w:color w:val="000000"/>
        </w:rPr>
        <w:t>а</w:t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Pr="002B163E">
        <w:rPr>
          <w:rFonts w:cs="Arial"/>
          <w:color w:val="000000"/>
        </w:rPr>
        <w:tab/>
      </w:r>
      <w:r w:rsidR="0004565C" w:rsidRPr="002B163E">
        <w:rPr>
          <w:rFonts w:cs="Arial"/>
          <w:color w:val="000000"/>
        </w:rPr>
        <w:t>№</w:t>
      </w:r>
      <w:r w:rsidR="00995070" w:rsidRPr="002B163E">
        <w:rPr>
          <w:rFonts w:cs="Arial"/>
          <w:color w:val="000000"/>
        </w:rPr>
        <w:t xml:space="preserve"> </w:t>
      </w:r>
      <w:r w:rsidRPr="002B163E">
        <w:rPr>
          <w:rFonts w:cs="Arial"/>
          <w:color w:val="000000"/>
        </w:rPr>
        <w:t>219</w:t>
      </w: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B163E" w:rsidRDefault="009A306C" w:rsidP="002B163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2B163E">
        <w:rPr>
          <w:rFonts w:cs="Arial"/>
          <w:color w:val="000000"/>
        </w:rPr>
        <w:t>с. Нерчинский Завод</w:t>
      </w:r>
    </w:p>
    <w:p w:rsidR="009A306C" w:rsidRPr="002B163E" w:rsidRDefault="009A306C" w:rsidP="002B163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B163E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2B163E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2B163E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2B163E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2B163E" w:rsidRDefault="00146EC2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2B163E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2B163E" w:rsidRDefault="0004565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bookmarkStart w:id="0" w:name="_GoBack"/>
      <w:bookmarkEnd w:id="0"/>
    </w:p>
    <w:p w:rsidR="009A306C" w:rsidRPr="002B163E" w:rsidRDefault="009A306C" w:rsidP="002B163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2B163E" w:rsidRDefault="0004565C" w:rsidP="002B163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2B163E">
        <w:rPr>
          <w:rFonts w:cs="Arial"/>
          <w:color w:val="000000"/>
        </w:rPr>
        <w:t xml:space="preserve">В соответствии </w:t>
      </w:r>
      <w:r w:rsidR="009430D2" w:rsidRPr="002B163E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2B163E">
          <w:rPr>
            <w:rStyle w:val="aa"/>
            <w:rFonts w:cs="Arial"/>
          </w:rPr>
          <w:t>№ 2074-ЗЗК от 29.06.2022 года</w:t>
        </w:r>
      </w:hyperlink>
      <w:r w:rsidR="009430D2" w:rsidRPr="002B163E">
        <w:rPr>
          <w:rFonts w:cs="Arial"/>
          <w:color w:val="000000"/>
        </w:rPr>
        <w:t xml:space="preserve"> «О преобразовании</w:t>
      </w:r>
      <w:r w:rsidR="00551B55" w:rsidRPr="002B163E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2B163E">
        <w:rPr>
          <w:rFonts w:cs="Arial"/>
          <w:color w:val="000000"/>
        </w:rPr>
        <w:t xml:space="preserve"> З</w:t>
      </w:r>
      <w:r w:rsidR="002626B1" w:rsidRPr="002B163E">
        <w:rPr>
          <w:rFonts w:cs="Arial"/>
          <w:color w:val="000000"/>
        </w:rPr>
        <w:t>а</w:t>
      </w:r>
      <w:r w:rsidR="002626B1" w:rsidRPr="002B163E">
        <w:rPr>
          <w:rFonts w:cs="Arial"/>
          <w:color w:val="000000"/>
        </w:rPr>
        <w:t>байкальского края</w:t>
      </w:r>
      <w:r w:rsidR="009430D2" w:rsidRPr="002B163E">
        <w:rPr>
          <w:rFonts w:cs="Arial"/>
          <w:color w:val="000000"/>
        </w:rPr>
        <w:t>»</w:t>
      </w:r>
      <w:r w:rsidR="002626B1" w:rsidRPr="002B163E">
        <w:rPr>
          <w:rFonts w:cs="Arial"/>
          <w:color w:val="000000"/>
        </w:rPr>
        <w:t xml:space="preserve">, </w:t>
      </w:r>
      <w:r w:rsidR="000F5EA9" w:rsidRPr="002B163E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2B163E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2B163E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2B163E">
        <w:rPr>
          <w:rFonts w:cs="Arial"/>
          <w:color w:val="000000"/>
        </w:rPr>
        <w:t>постановляет</w:t>
      </w:r>
      <w:r w:rsidRPr="002B163E">
        <w:rPr>
          <w:rFonts w:cs="Arial"/>
          <w:b/>
          <w:color w:val="000000"/>
        </w:rPr>
        <w:t>:</w:t>
      </w:r>
    </w:p>
    <w:p w:rsidR="000F5EA9" w:rsidRPr="002B163E" w:rsidRDefault="000F5EA9" w:rsidP="002B163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2B163E" w:rsidRDefault="007F2D7D" w:rsidP="002B163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2B163E">
        <w:rPr>
          <w:rFonts w:cs="Arial"/>
          <w:color w:val="000000"/>
        </w:rPr>
        <w:t>Признать утратившими силу:</w:t>
      </w:r>
    </w:p>
    <w:p w:rsidR="00D4003B" w:rsidRPr="002B163E" w:rsidRDefault="007E027D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Fonts w:cs="Arial"/>
          <w:color w:val="000000"/>
        </w:rPr>
        <w:t>-</w:t>
      </w:r>
      <w:r w:rsidR="00321AF2" w:rsidRPr="002B163E">
        <w:rPr>
          <w:rFonts w:cs="Arial"/>
          <w:color w:val="000000" w:themeColor="text1"/>
        </w:rPr>
        <w:t xml:space="preserve"> постановление от 27.11.2020 № 12 Администрация сельского поселения "Ивано</w:t>
      </w:r>
      <w:r w:rsidR="00321AF2" w:rsidRPr="002B163E">
        <w:rPr>
          <w:rFonts w:cs="Arial"/>
          <w:color w:val="000000" w:themeColor="text1"/>
        </w:rPr>
        <w:t>в</w:t>
      </w:r>
      <w:r w:rsidR="00321AF2" w:rsidRPr="002B163E">
        <w:rPr>
          <w:rFonts w:cs="Arial"/>
          <w:color w:val="000000" w:themeColor="text1"/>
        </w:rPr>
        <w:t xml:space="preserve">ское" </w:t>
      </w:r>
      <w:hyperlink r:id="rId11" w:history="1">
        <w:r w:rsidR="00321AF2" w:rsidRPr="002B163E">
          <w:rPr>
            <w:rStyle w:val="aa"/>
            <w:rFonts w:cs="Arial"/>
            <w:color w:val="000000" w:themeColor="text1"/>
          </w:rPr>
          <w:t>О внесении изменений «О правилах присвоения, изменения и аннулирования адресов на территории сельского поселения «Ивановское»</w:t>
        </w:r>
      </w:hyperlink>
      <w:r w:rsidR="00321AF2"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11.06.2020 № 9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12" w:history="1">
        <w:r w:rsidRPr="002B163E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администрации сел</w:t>
        </w:r>
        <w:r w:rsidRPr="002B163E">
          <w:rPr>
            <w:rStyle w:val="aa"/>
            <w:rFonts w:cs="Arial"/>
            <w:color w:val="000000" w:themeColor="text1"/>
          </w:rPr>
          <w:t>ь</w:t>
        </w:r>
        <w:r w:rsidRPr="002B163E">
          <w:rPr>
            <w:rStyle w:val="aa"/>
            <w:rFonts w:cs="Arial"/>
            <w:color w:val="000000" w:themeColor="text1"/>
          </w:rPr>
          <w:t>ского поселения «Ивановское» посредством сети «Интернет»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17.08.2018 № 22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13" w:history="1">
        <w:r w:rsidRPr="002B163E">
          <w:rPr>
            <w:rStyle w:val="aa"/>
            <w:rFonts w:cs="Arial"/>
            <w:color w:val="000000" w:themeColor="text1"/>
          </w:rPr>
          <w:t>Об утверждении порядка ведения реестра муниципального имущества сельского п</w:t>
        </w:r>
        <w:r w:rsidRPr="002B163E">
          <w:rPr>
            <w:rStyle w:val="aa"/>
            <w:rFonts w:cs="Arial"/>
            <w:color w:val="000000" w:themeColor="text1"/>
          </w:rPr>
          <w:t>о</w:t>
        </w:r>
        <w:r w:rsidRPr="002B163E">
          <w:rPr>
            <w:rStyle w:val="aa"/>
            <w:rFonts w:cs="Arial"/>
            <w:color w:val="000000" w:themeColor="text1"/>
          </w:rPr>
          <w:t>селение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15.08.2018 № 20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14" w:history="1">
        <w:r w:rsidRPr="002B163E">
          <w:rPr>
            <w:rStyle w:val="aa"/>
            <w:rFonts w:cs="Arial"/>
            <w:color w:val="000000" w:themeColor="text1"/>
          </w:rPr>
          <w:t>О некоторых вопросах реализации законодательства об обеспечении доступа к и</w:t>
        </w:r>
        <w:r w:rsidRPr="002B163E">
          <w:rPr>
            <w:rStyle w:val="aa"/>
            <w:rFonts w:cs="Arial"/>
            <w:color w:val="000000" w:themeColor="text1"/>
          </w:rPr>
          <w:t>н</w:t>
        </w:r>
        <w:r w:rsidRPr="002B163E">
          <w:rPr>
            <w:rStyle w:val="aa"/>
            <w:rFonts w:cs="Arial"/>
            <w:color w:val="000000" w:themeColor="text1"/>
          </w:rPr>
          <w:t>формации о деятельности администрации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15.08.2018 № 21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15" w:history="1">
        <w:r w:rsidRPr="002B163E">
          <w:rPr>
            <w:rStyle w:val="aa"/>
            <w:rFonts w:cs="Arial"/>
            <w:color w:val="000000" w:themeColor="text1"/>
          </w:rPr>
          <w:t>О порядке осуществления полномочий органом внутреннего муниципального фина</w:t>
        </w:r>
        <w:r w:rsidRPr="002B163E">
          <w:rPr>
            <w:rStyle w:val="aa"/>
            <w:rFonts w:cs="Arial"/>
            <w:color w:val="000000" w:themeColor="text1"/>
          </w:rPr>
          <w:t>н</w:t>
        </w:r>
        <w:r w:rsidRPr="002B163E">
          <w:rPr>
            <w:rStyle w:val="aa"/>
            <w:rFonts w:cs="Arial"/>
            <w:color w:val="000000" w:themeColor="text1"/>
          </w:rPr>
          <w:t>сового контроля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17.04.2017 № 2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16" w:history="1">
        <w:r w:rsidRPr="002B163E">
          <w:rPr>
            <w:rStyle w:val="aa"/>
            <w:rFonts w:cs="Arial"/>
            <w:color w:val="000000" w:themeColor="text1"/>
          </w:rPr>
          <w:t>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«Ив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t>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30.08.2016 № 59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17" w:history="1">
        <w:r w:rsidRPr="002B163E">
          <w:rPr>
            <w:rStyle w:val="aa"/>
            <w:rFonts w:cs="Arial"/>
            <w:color w:val="000000" w:themeColor="text1"/>
          </w:rPr>
          <w:t>Об утверждении порядка осуществления бюджетных полномочий главных админ</w:t>
        </w:r>
        <w:r w:rsidRPr="002B163E">
          <w:rPr>
            <w:rStyle w:val="aa"/>
            <w:rFonts w:cs="Arial"/>
            <w:color w:val="000000" w:themeColor="text1"/>
          </w:rPr>
          <w:t>и</w:t>
        </w:r>
        <w:r w:rsidRPr="002B163E">
          <w:rPr>
            <w:rStyle w:val="aa"/>
            <w:rFonts w:cs="Arial"/>
            <w:color w:val="000000" w:themeColor="text1"/>
          </w:rPr>
          <w:t>страторов (администраторов) доходов бюджета сельского поселения «Ивановское», явл</w:t>
        </w:r>
        <w:r w:rsidRPr="002B163E">
          <w:rPr>
            <w:rStyle w:val="aa"/>
            <w:rFonts w:cs="Arial"/>
            <w:color w:val="000000" w:themeColor="text1"/>
          </w:rPr>
          <w:t>я</w:t>
        </w:r>
        <w:r w:rsidRPr="002B163E">
          <w:rPr>
            <w:rStyle w:val="aa"/>
            <w:rFonts w:cs="Arial"/>
            <w:color w:val="000000" w:themeColor="text1"/>
          </w:rPr>
          <w:t>ющихся органами местного самоуправления и (или) находящимся в их ведении бюджетн</w:t>
        </w:r>
        <w:r w:rsidRPr="002B163E">
          <w:rPr>
            <w:rStyle w:val="aa"/>
            <w:rFonts w:cs="Arial"/>
            <w:color w:val="000000" w:themeColor="text1"/>
          </w:rPr>
          <w:t>ы</w:t>
        </w:r>
        <w:r w:rsidRPr="002B163E">
          <w:rPr>
            <w:rStyle w:val="aa"/>
            <w:rFonts w:cs="Arial"/>
            <w:color w:val="000000" w:themeColor="text1"/>
          </w:rPr>
          <w:t>ми учреждениями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30.08.2016 № 60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18" w:history="1">
        <w:r w:rsidRPr="002B163E">
          <w:rPr>
            <w:rStyle w:val="aa"/>
            <w:rFonts w:cs="Arial"/>
            <w:color w:val="000000" w:themeColor="text1"/>
          </w:rPr>
          <w:t>О бюджетных полномочиях главных администраторов (администраторов) доходов бюджета сельского поселения «Ивановское» являющихся органами местного самоуправл</w:t>
        </w:r>
        <w:r w:rsidRPr="002B163E">
          <w:rPr>
            <w:rStyle w:val="aa"/>
            <w:rFonts w:cs="Arial"/>
            <w:color w:val="000000" w:themeColor="text1"/>
          </w:rPr>
          <w:t>е</w:t>
        </w:r>
        <w:r w:rsidRPr="002B163E">
          <w:rPr>
            <w:rStyle w:val="aa"/>
            <w:rFonts w:cs="Arial"/>
            <w:color w:val="000000" w:themeColor="text1"/>
          </w:rPr>
          <w:t>ния и (или) находящимся в их ведении бюджетными учреждениями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lastRenderedPageBreak/>
        <w:t>-</w:t>
      </w:r>
      <w:r w:rsidRPr="002B163E">
        <w:rPr>
          <w:rFonts w:cs="Arial"/>
          <w:color w:val="000000" w:themeColor="text1"/>
        </w:rPr>
        <w:t xml:space="preserve"> постановление от 18.02.2016 № 8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19" w:history="1">
        <w:r w:rsidRPr="002B163E">
          <w:rPr>
            <w:rStyle w:val="aa"/>
            <w:rFonts w:cs="Arial"/>
            <w:color w:val="000000" w:themeColor="text1"/>
          </w:rPr>
          <w:t>Об утверждении порядка учета наймодателем заявления граждан о предоставлении жилых помещений по договорам найма жилых помещений жилищного фонда социального испол</w:t>
        </w:r>
        <w:r w:rsidRPr="002B163E">
          <w:rPr>
            <w:rStyle w:val="aa"/>
            <w:rFonts w:cs="Arial"/>
            <w:color w:val="000000" w:themeColor="text1"/>
          </w:rPr>
          <w:t>ь</w:t>
        </w:r>
        <w:r w:rsidRPr="002B163E">
          <w:rPr>
            <w:rStyle w:val="aa"/>
            <w:rFonts w:cs="Arial"/>
            <w:color w:val="000000" w:themeColor="text1"/>
          </w:rPr>
          <w:t>зования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18.02.2016 № 7 Администрация сельского поселения "Ивановское" </w:t>
      </w:r>
      <w:hyperlink r:id="rId20" w:history="1">
        <w:r w:rsidRPr="002B163E">
          <w:rPr>
            <w:rStyle w:val="aa"/>
            <w:rFonts w:cs="Arial"/>
            <w:color w:val="000000" w:themeColor="text1"/>
          </w:rPr>
          <w:t>Об утверждении требований к предоставлению порядка форме и срокам информирования граждан, принятых на учет нуждающихся в предоставлении жилых помещений по догов</w:t>
        </w:r>
        <w:r w:rsidRPr="002B163E">
          <w:rPr>
            <w:rStyle w:val="aa"/>
            <w:rFonts w:cs="Arial"/>
            <w:color w:val="000000" w:themeColor="text1"/>
          </w:rPr>
          <w:t>о</w:t>
        </w:r>
        <w:r w:rsidRPr="002B163E">
          <w:rPr>
            <w:rStyle w:val="aa"/>
            <w:rFonts w:cs="Arial"/>
            <w:color w:val="000000" w:themeColor="text1"/>
          </w:rPr>
          <w:t>рам социального найма жилых помещений жилищного фонда социального использования, в количестве жилых помещений, которые могут быть предоставлены по договорам найма ж</w:t>
        </w:r>
        <w:r w:rsidRPr="002B163E">
          <w:rPr>
            <w:rStyle w:val="aa"/>
            <w:rFonts w:cs="Arial"/>
            <w:color w:val="000000" w:themeColor="text1"/>
          </w:rPr>
          <w:t>и</w:t>
        </w:r>
        <w:r w:rsidRPr="002B163E">
          <w:rPr>
            <w:rStyle w:val="aa"/>
            <w:rFonts w:cs="Arial"/>
            <w:color w:val="000000" w:themeColor="text1"/>
          </w:rPr>
          <w:t>лых помещений жилищного фонда социального использования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23.11.2015 № 41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1" w:history="1">
        <w:r w:rsidRPr="002B163E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«Ив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t>новское» от 11.04. 2013 г. № 30 «Об утверждении Правил проведения антикоррупционной экспертизы муниципальных правовых актов, принятых администрацией сельского посел</w:t>
        </w:r>
        <w:r w:rsidRPr="002B163E">
          <w:rPr>
            <w:rStyle w:val="aa"/>
            <w:rFonts w:cs="Arial"/>
            <w:color w:val="000000" w:themeColor="text1"/>
          </w:rPr>
          <w:t>е</w:t>
        </w:r>
        <w:r w:rsidRPr="002B163E">
          <w:rPr>
            <w:rStyle w:val="aa"/>
            <w:rFonts w:cs="Arial"/>
            <w:color w:val="000000" w:themeColor="text1"/>
          </w:rPr>
          <w:t>ния «Ивановское» и проектов муниципальных правовых актов администрации сельского п</w:t>
        </w:r>
        <w:r w:rsidRPr="002B163E">
          <w:rPr>
            <w:rStyle w:val="aa"/>
            <w:rFonts w:cs="Arial"/>
            <w:color w:val="000000" w:themeColor="text1"/>
          </w:rPr>
          <w:t>о</w:t>
        </w:r>
        <w:r w:rsidRPr="002B163E">
          <w:rPr>
            <w:rStyle w:val="aa"/>
            <w:rFonts w:cs="Arial"/>
            <w:color w:val="000000" w:themeColor="text1"/>
          </w:rPr>
          <w:t>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23.11.2015 № 53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2" w:history="1">
        <w:r w:rsidRPr="002B163E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«Ивановское», осуществления мониторинга и контроля их реализации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23.11.2015 № 52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3" w:history="1">
        <w:r w:rsidRPr="002B163E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«Ивановское» на долгосрочный период, осуществления мониторинга и контроля его реализации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321AF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23.11.2015 № 51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4" w:history="1">
        <w:r w:rsidRPr="002B163E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«Ивановское» на среднесрочный период, осуществления мониторинга и контроля его реализации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21AF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Fonts w:cs="Arial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29.09.2015 № 36а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5" w:history="1">
        <w:r w:rsidRPr="002B163E">
          <w:rPr>
            <w:rStyle w:val="aa"/>
            <w:rFonts w:cs="Arial"/>
            <w:color w:val="000000" w:themeColor="text1"/>
          </w:rPr>
          <w:t>Об утверждении Правил содержания, выпаса и перегона сельскохозяйственных ж</w:t>
        </w:r>
        <w:r w:rsidRPr="002B163E">
          <w:rPr>
            <w:rStyle w:val="aa"/>
            <w:rFonts w:cs="Arial"/>
            <w:color w:val="000000" w:themeColor="text1"/>
          </w:rPr>
          <w:t>и</w:t>
        </w:r>
        <w:r w:rsidRPr="002B163E">
          <w:rPr>
            <w:rStyle w:val="aa"/>
            <w:rFonts w:cs="Arial"/>
            <w:color w:val="000000" w:themeColor="text1"/>
          </w:rPr>
          <w:t>вотных на территории сельского поселения «Ивановское», за исключением вопросов, рег</w:t>
        </w:r>
        <w:r w:rsidRPr="002B163E">
          <w:rPr>
            <w:rStyle w:val="aa"/>
            <w:rFonts w:cs="Arial"/>
            <w:color w:val="000000" w:themeColor="text1"/>
          </w:rPr>
          <w:t>у</w:t>
        </w:r>
        <w:r w:rsidRPr="002B163E">
          <w:rPr>
            <w:rStyle w:val="aa"/>
            <w:rFonts w:cs="Arial"/>
            <w:color w:val="000000" w:themeColor="text1"/>
          </w:rPr>
          <w:t>лируемых федеральным законодательством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24.05.2013 № 32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6" w:history="1">
        <w:r w:rsidRPr="002B163E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сайте муниц</w:t>
        </w:r>
        <w:r w:rsidRPr="002B163E">
          <w:rPr>
            <w:rStyle w:val="aa"/>
            <w:rFonts w:cs="Arial"/>
            <w:color w:val="000000" w:themeColor="text1"/>
          </w:rPr>
          <w:t>и</w:t>
        </w:r>
        <w:r w:rsidRPr="002B163E">
          <w:rPr>
            <w:rStyle w:val="aa"/>
            <w:rFonts w:cs="Arial"/>
            <w:color w:val="000000" w:themeColor="text1"/>
          </w:rPr>
          <w:t>пального района «Нерчинско-Заводский район»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20.04.2013 № 34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7" w:history="1">
        <w:r w:rsidRPr="002B163E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«Ивано</w:t>
        </w:r>
        <w:r w:rsidRPr="002B163E">
          <w:rPr>
            <w:rStyle w:val="aa"/>
            <w:rFonts w:cs="Arial"/>
            <w:color w:val="000000" w:themeColor="text1"/>
          </w:rPr>
          <w:t>в</w:t>
        </w:r>
        <w:r w:rsidRPr="002B163E">
          <w:rPr>
            <w:rStyle w:val="aa"/>
            <w:rFonts w:cs="Arial"/>
            <w:color w:val="000000" w:themeColor="text1"/>
          </w:rPr>
          <w:t>ское» и их проектов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11.04.2013 № 30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28" w:history="1">
        <w:r w:rsidRPr="002B163E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органами местного самоуправления сельского поселения «Ивановское» нормативных правовых актов и их проектов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20.02.2013 № 9 Администрация сельского поселения "Ивановское" </w:t>
      </w:r>
      <w:hyperlink r:id="rId29" w:history="1">
        <w:r w:rsidRPr="002B163E">
          <w:rPr>
            <w:rStyle w:val="aa"/>
            <w:rFonts w:cs="Arial"/>
            <w:color w:val="000000" w:themeColor="text1"/>
          </w:rPr>
          <w:t>О Порядке рассмотрения обращений граждан, поступающих в администрацию сельского поселения «Ивановское», главе администрации сельского поселения «Ивановское», рук</w:t>
        </w:r>
        <w:r w:rsidRPr="002B163E">
          <w:rPr>
            <w:rStyle w:val="aa"/>
            <w:rFonts w:cs="Arial"/>
            <w:color w:val="000000" w:themeColor="text1"/>
          </w:rPr>
          <w:t>о</w:t>
        </w:r>
        <w:r w:rsidRPr="002B163E">
          <w:rPr>
            <w:rStyle w:val="aa"/>
            <w:rFonts w:cs="Arial"/>
            <w:color w:val="000000" w:themeColor="text1"/>
          </w:rPr>
          <w:t>водителям структурных подразделений администрации сельского поселения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23.01.2013 № 1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30" w:history="1">
        <w:r w:rsidRPr="002B163E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</w:t>
        </w:r>
        <w:r w:rsidRPr="002B163E">
          <w:rPr>
            <w:rStyle w:val="aa"/>
            <w:rFonts w:cs="Arial"/>
            <w:color w:val="000000" w:themeColor="text1"/>
          </w:rPr>
          <w:t>о</w:t>
        </w:r>
        <w:r w:rsidRPr="002B163E">
          <w:rPr>
            <w:rStyle w:val="aa"/>
            <w:rFonts w:cs="Arial"/>
            <w:color w:val="000000" w:themeColor="text1"/>
          </w:rPr>
          <w:t>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23.01.2013 № 1а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31" w:history="1">
        <w:r w:rsidRPr="002B163E">
          <w:rPr>
            <w:rStyle w:val="aa"/>
            <w:rFonts w:cs="Arial"/>
            <w:color w:val="000000" w:themeColor="text1"/>
          </w:rPr>
          <w:t>О порядке проведения конкурса на замещение вакантной должности муниципальной службы администрации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lastRenderedPageBreak/>
        <w:t>-</w:t>
      </w:r>
      <w:r w:rsidRPr="002B163E">
        <w:rPr>
          <w:rFonts w:cs="Arial"/>
          <w:color w:val="000000" w:themeColor="text1"/>
        </w:rPr>
        <w:t xml:space="preserve"> постановление от 23.01.2013 № 2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32" w:history="1">
        <w:r w:rsidRPr="002B163E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31.10.2012 № 14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33" w:history="1">
        <w:r w:rsidRPr="002B163E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t>тельствах имущественного характера лиц, замещающих должности муниципальной службы в администрации сельского поселения и членов их семей в сети Интернет на официальном сайте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14.12.2011 № 28 Глава администрации сельского поселения "Ив</w:t>
      </w:r>
      <w:r w:rsidRPr="002B163E">
        <w:rPr>
          <w:rFonts w:cs="Arial"/>
          <w:color w:val="000000" w:themeColor="text1"/>
        </w:rPr>
        <w:t>а</w:t>
      </w:r>
      <w:r w:rsidRPr="002B163E">
        <w:rPr>
          <w:rFonts w:cs="Arial"/>
          <w:color w:val="000000" w:themeColor="text1"/>
        </w:rPr>
        <w:t xml:space="preserve">новское" </w:t>
      </w:r>
      <w:hyperlink r:id="rId34" w:history="1">
        <w:r w:rsidRPr="002B163E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</w:t>
        </w:r>
        <w:r w:rsidRPr="002B163E">
          <w:rPr>
            <w:rStyle w:val="aa"/>
            <w:rFonts w:cs="Arial"/>
            <w:color w:val="000000" w:themeColor="text1"/>
          </w:rPr>
          <w:t>у</w:t>
        </w:r>
        <w:r w:rsidRPr="002B163E">
          <w:rPr>
            <w:rStyle w:val="aa"/>
            <w:rFonts w:cs="Arial"/>
            <w:color w:val="000000" w:themeColor="text1"/>
          </w:rPr>
          <w:t>жащих администрации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14.12.2011 № 27 Глава администрации сельского поселения "Ив</w:t>
      </w:r>
      <w:r w:rsidRPr="002B163E">
        <w:rPr>
          <w:rFonts w:cs="Arial"/>
          <w:color w:val="000000" w:themeColor="text1"/>
        </w:rPr>
        <w:t>а</w:t>
      </w:r>
      <w:r w:rsidRPr="002B163E">
        <w:rPr>
          <w:rFonts w:cs="Arial"/>
          <w:color w:val="000000" w:themeColor="text1"/>
        </w:rPr>
        <w:t xml:space="preserve">новское" </w:t>
      </w:r>
      <w:hyperlink r:id="rId35" w:history="1">
        <w:r w:rsidRPr="002B163E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</w:t>
        </w:r>
        <w:r w:rsidRPr="002B163E">
          <w:rPr>
            <w:rStyle w:val="aa"/>
            <w:rFonts w:cs="Arial"/>
            <w:color w:val="000000" w:themeColor="text1"/>
          </w:rPr>
          <w:t>л</w:t>
        </w:r>
        <w:r w:rsidRPr="002B163E">
          <w:rPr>
            <w:rStyle w:val="aa"/>
            <w:rFonts w:cs="Arial"/>
            <w:color w:val="000000" w:themeColor="text1"/>
          </w:rPr>
          <w:t>ноты сведений о доходах, имуществе и обязательствах имущественного характера, пре</w:t>
        </w:r>
        <w:r w:rsidRPr="002B163E">
          <w:rPr>
            <w:rStyle w:val="aa"/>
            <w:rFonts w:cs="Arial"/>
            <w:color w:val="000000" w:themeColor="text1"/>
          </w:rPr>
          <w:t>д</w:t>
        </w:r>
        <w:r w:rsidRPr="002B163E">
          <w:rPr>
            <w:rStyle w:val="aa"/>
            <w:rFonts w:cs="Arial"/>
            <w:color w:val="000000" w:themeColor="text1"/>
          </w:rPr>
          <w:t>ставляемых муниципальными служащими, замещающими должности в органах местного самоуправления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11.07.2011 № 19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36" w:history="1">
        <w:r w:rsidRPr="002B163E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t>тегорий умерших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8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37" w:history="1">
        <w:r w:rsidRPr="002B163E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системы предупреждения и ликвидации чрезвычайных ситуаций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9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38" w:history="1">
        <w:r w:rsidRPr="002B163E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10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39" w:history="1">
        <w:r w:rsidRPr="002B163E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возникновении чрезвычайных ситуаций в мирное и военное время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11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0" w:history="1">
        <w:r w:rsidRPr="002B163E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12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1" w:history="1">
        <w:r w:rsidRPr="002B163E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13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2" w:history="1">
        <w:r w:rsidRPr="002B163E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2B163E">
          <w:rPr>
            <w:rStyle w:val="aa"/>
            <w:rFonts w:cs="Arial"/>
            <w:color w:val="000000" w:themeColor="text1"/>
          </w:rPr>
          <w:t>е</w:t>
        </w:r>
        <w:r w:rsidRPr="002B163E">
          <w:rPr>
            <w:rStyle w:val="aa"/>
            <w:rFonts w:cs="Arial"/>
            <w:color w:val="000000" w:themeColor="text1"/>
          </w:rPr>
          <w:t>ния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DC3132" w:rsidRPr="002B163E" w:rsidRDefault="00DC3132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="003E38EF" w:rsidRPr="002B163E">
        <w:rPr>
          <w:rFonts w:cs="Arial"/>
          <w:color w:val="000000" w:themeColor="text1"/>
        </w:rPr>
        <w:t xml:space="preserve"> постановление от 24.05.2011 № 14 Администрация сельского поселения "Ивано</w:t>
      </w:r>
      <w:r w:rsidR="003E38EF" w:rsidRPr="002B163E">
        <w:rPr>
          <w:rFonts w:cs="Arial"/>
          <w:color w:val="000000" w:themeColor="text1"/>
        </w:rPr>
        <w:t>в</w:t>
      </w:r>
      <w:r w:rsidR="003E38EF" w:rsidRPr="002B163E">
        <w:rPr>
          <w:rFonts w:cs="Arial"/>
          <w:color w:val="000000" w:themeColor="text1"/>
        </w:rPr>
        <w:t xml:space="preserve">ское" </w:t>
      </w:r>
      <w:hyperlink r:id="rId43" w:history="1">
        <w:r w:rsidR="003E38EF" w:rsidRPr="002B163E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пожарной охраны на терр</w:t>
        </w:r>
        <w:r w:rsidR="003E38EF" w:rsidRPr="002B163E">
          <w:rPr>
            <w:rStyle w:val="aa"/>
            <w:rFonts w:cs="Arial"/>
            <w:color w:val="000000" w:themeColor="text1"/>
          </w:rPr>
          <w:t>и</w:t>
        </w:r>
        <w:r w:rsidR="003E38EF" w:rsidRPr="002B163E">
          <w:rPr>
            <w:rStyle w:val="aa"/>
            <w:rFonts w:cs="Arial"/>
            <w:color w:val="000000" w:themeColor="text1"/>
          </w:rPr>
          <w:t>тории сельского поселения « Ивановское»</w:t>
        </w:r>
      </w:hyperlink>
      <w:r w:rsidR="003E38EF"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15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4" w:history="1">
        <w:r w:rsidRPr="002B163E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2B163E">
          <w:rPr>
            <w:rStyle w:val="aa"/>
            <w:rFonts w:cs="Arial"/>
            <w:color w:val="000000" w:themeColor="text1"/>
          </w:rPr>
          <w:t>з</w:t>
        </w:r>
        <w:r w:rsidRPr="002B163E">
          <w:rPr>
            <w:rStyle w:val="aa"/>
            <w:rFonts w:cs="Arial"/>
            <w:color w:val="000000" w:themeColor="text1"/>
          </w:rPr>
          <w:t>опасности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16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5" w:history="1">
        <w:r w:rsidRPr="002B163E">
          <w:rPr>
            <w:rStyle w:val="aa"/>
            <w:rFonts w:cs="Arial"/>
            <w:color w:val="000000" w:themeColor="text1"/>
          </w:rPr>
          <w:t>Об утверждении порядка подготовки к ведению и ведения гражданской обороны в сельском поселении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17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6" w:history="1">
        <w:r w:rsidRPr="002B163E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медицинских и иных сре</w:t>
        </w:r>
        <w:proofErr w:type="gramStart"/>
        <w:r w:rsidRPr="002B163E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2B163E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24.05.2011 № 18 Администрация сельского поселения "Ивано</w:t>
      </w:r>
      <w:r w:rsidRPr="002B163E">
        <w:rPr>
          <w:rFonts w:cs="Arial"/>
          <w:color w:val="000000" w:themeColor="text1"/>
        </w:rPr>
        <w:t>в</w:t>
      </w:r>
      <w:r w:rsidRPr="002B163E">
        <w:rPr>
          <w:rFonts w:cs="Arial"/>
          <w:color w:val="000000" w:themeColor="text1"/>
        </w:rPr>
        <w:t xml:space="preserve">ское" </w:t>
      </w:r>
      <w:hyperlink r:id="rId47" w:history="1">
        <w:r w:rsidRPr="002B163E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«Ивановское»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30.03.2011 № 5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48" w:history="1">
        <w:r w:rsidRPr="002B163E">
          <w:rPr>
            <w:rStyle w:val="aa"/>
            <w:rFonts w:cs="Arial"/>
            <w:color w:val="000000" w:themeColor="text1"/>
          </w:rPr>
          <w:t>Об установлении примерного перечня мероприятий, на которые могут расходоваться сре</w:t>
        </w:r>
        <w:r w:rsidRPr="002B163E">
          <w:rPr>
            <w:rStyle w:val="aa"/>
            <w:rFonts w:cs="Arial"/>
            <w:color w:val="000000" w:themeColor="text1"/>
          </w:rPr>
          <w:t>д</w:t>
        </w:r>
        <w:r w:rsidRPr="002B163E">
          <w:rPr>
            <w:rStyle w:val="aa"/>
            <w:rFonts w:cs="Arial"/>
            <w:color w:val="000000" w:themeColor="text1"/>
          </w:rPr>
          <w:t>ства самообложения жителей сельского поселения</w:t>
        </w:r>
      </w:hyperlink>
      <w:r w:rsidRPr="002B163E">
        <w:rPr>
          <w:rStyle w:val="aa"/>
          <w:rFonts w:cs="Arial"/>
          <w:color w:val="000000" w:themeColor="text1"/>
        </w:rPr>
        <w:t>;</w:t>
      </w:r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30.11.2010 № 8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49" w:history="1">
        <w:r w:rsidRPr="002B163E">
          <w:rPr>
            <w:rStyle w:val="aa"/>
            <w:rFonts w:cs="Arial"/>
            <w:color w:val="000000" w:themeColor="text1"/>
          </w:rPr>
          <w:t>Об утверждении Положения о размещении сельским поселением «Ивановское» информ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lastRenderedPageBreak/>
          <w:t>ции о своей деятельности на официальном веб-сайте муниципального района «Нерчинско-Заводский район»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3E38EF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28.07.2010 № 7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50" w:history="1">
        <w:r w:rsidRPr="002B163E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</w:t>
        </w:r>
        <w:r w:rsidRPr="002B163E">
          <w:rPr>
            <w:rStyle w:val="aa"/>
            <w:rFonts w:cs="Arial"/>
            <w:color w:val="000000" w:themeColor="text1"/>
          </w:rPr>
          <w:t>а</w:t>
        </w:r>
        <w:r w:rsidRPr="002B163E">
          <w:rPr>
            <w:rStyle w:val="aa"/>
            <w:rFonts w:cs="Arial"/>
            <w:color w:val="000000" w:themeColor="text1"/>
          </w:rPr>
          <w:t>байкальского края для проведения антикоррупционной экспертизы принятых органами местного самоуправления сельского поселения «Ивановское» нормативных правовых актов и их проектов</w:t>
        </w:r>
      </w:hyperlink>
      <w:r w:rsidRPr="002B163E">
        <w:rPr>
          <w:rStyle w:val="aa"/>
          <w:rFonts w:cs="Arial"/>
          <w:color w:val="000000" w:themeColor="text1"/>
        </w:rPr>
        <w:t>;</w:t>
      </w:r>
      <w:proofErr w:type="gramEnd"/>
    </w:p>
    <w:p w:rsidR="00670207" w:rsidRPr="002B163E" w:rsidRDefault="003E38EF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B163E">
        <w:rPr>
          <w:rStyle w:val="aa"/>
          <w:rFonts w:cs="Arial"/>
          <w:color w:val="000000" w:themeColor="text1"/>
        </w:rPr>
        <w:t>-</w:t>
      </w:r>
      <w:r w:rsidRPr="002B163E">
        <w:rPr>
          <w:rFonts w:cs="Arial"/>
          <w:color w:val="000000" w:themeColor="text1"/>
        </w:rPr>
        <w:t xml:space="preserve"> постановление от 11.05.2010 № 5 Администрация сельского поселения "Ивановское"</w:t>
      </w:r>
      <w:r w:rsidRPr="002B163E">
        <w:rPr>
          <w:rFonts w:cs="Arial"/>
          <w:color w:val="000000" w:themeColor="text1"/>
        </w:rPr>
        <w:br/>
      </w:r>
      <w:hyperlink r:id="rId51" w:history="1">
        <w:r w:rsidRPr="002B163E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«Ивановское» муниципального района «Нерчинско-Заводский район», составе и порядке деятельности комиссии по подготовке правил</w:t>
        </w:r>
      </w:hyperlink>
      <w:r w:rsidRPr="002B163E">
        <w:rPr>
          <w:rStyle w:val="aa"/>
          <w:rFonts w:cs="Arial"/>
          <w:color w:val="000000" w:themeColor="text1"/>
        </w:rPr>
        <w:t>.</w:t>
      </w:r>
    </w:p>
    <w:p w:rsidR="002F422F" w:rsidRPr="002B163E" w:rsidRDefault="00F26C0E" w:rsidP="002B163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B163E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2B163E">
        <w:rPr>
          <w:rFonts w:cs="Arial"/>
          <w:color w:val="000000"/>
        </w:rPr>
        <w:t>и</w:t>
      </w:r>
      <w:r w:rsidRPr="002B163E">
        <w:rPr>
          <w:rFonts w:cs="Arial"/>
          <w:color w:val="000000"/>
        </w:rPr>
        <w:t>ального опубликования (обнародования).</w:t>
      </w:r>
    </w:p>
    <w:p w:rsidR="00F26C0E" w:rsidRPr="002B163E" w:rsidRDefault="0071505F" w:rsidP="002B163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B163E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2B163E" w:rsidRDefault="0071505F" w:rsidP="002B163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B163E">
        <w:rPr>
          <w:rFonts w:cs="Arial"/>
          <w:color w:val="000000"/>
        </w:rPr>
        <w:t xml:space="preserve">4. </w:t>
      </w:r>
      <w:proofErr w:type="gramStart"/>
      <w:r w:rsidRPr="002B163E">
        <w:rPr>
          <w:rFonts w:cs="Arial"/>
          <w:color w:val="000000"/>
        </w:rPr>
        <w:t>Контроль за</w:t>
      </w:r>
      <w:proofErr w:type="gramEnd"/>
      <w:r w:rsidRPr="002B163E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2B163E" w:rsidRDefault="00924587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2B163E" w:rsidRDefault="009A306C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2B163E" w:rsidRDefault="009A306C" w:rsidP="002B16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2B163E" w:rsidRDefault="00115D06" w:rsidP="002B163E">
      <w:pPr>
        <w:ind w:firstLine="709"/>
        <w:rPr>
          <w:rFonts w:cs="Arial"/>
        </w:rPr>
      </w:pPr>
      <w:r w:rsidRPr="002B163E">
        <w:rPr>
          <w:rFonts w:cs="Arial"/>
        </w:rPr>
        <w:t>Глава Нерчинско-Заводского</w:t>
      </w:r>
    </w:p>
    <w:p w:rsidR="00115D06" w:rsidRPr="002B163E" w:rsidRDefault="00115D06" w:rsidP="002B163E">
      <w:pPr>
        <w:ind w:firstLine="709"/>
        <w:rPr>
          <w:rFonts w:cs="Arial"/>
        </w:rPr>
      </w:pPr>
      <w:r w:rsidRPr="002B163E">
        <w:rPr>
          <w:rFonts w:cs="Arial"/>
        </w:rPr>
        <w:t>муниципального округа</w:t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="009A306C" w:rsidRPr="002B163E">
        <w:rPr>
          <w:rFonts w:cs="Arial"/>
        </w:rPr>
        <w:tab/>
      </w:r>
      <w:r w:rsidRPr="002B163E">
        <w:rPr>
          <w:rFonts w:cs="Arial"/>
        </w:rPr>
        <w:t>Л.В. Михалев</w:t>
      </w:r>
    </w:p>
    <w:sectPr w:rsidR="00115D06" w:rsidRPr="002B163E" w:rsidSect="009A306C">
      <w:headerReference w:type="default" r:id="rId52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77E" w:rsidRDefault="00BD077E" w:rsidP="00BB54DD">
      <w:r>
        <w:separator/>
      </w:r>
    </w:p>
  </w:endnote>
  <w:endnote w:type="continuationSeparator" w:id="0">
    <w:p w:rsidR="00BD077E" w:rsidRDefault="00BD077E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77E" w:rsidRDefault="00BD077E" w:rsidP="00BB54DD">
      <w:r>
        <w:separator/>
      </w:r>
    </w:p>
  </w:footnote>
  <w:footnote w:type="continuationSeparator" w:id="0">
    <w:p w:rsidR="00BD077E" w:rsidRDefault="00BD077E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626B1"/>
    <w:rsid w:val="00292E78"/>
    <w:rsid w:val="002B163E"/>
    <w:rsid w:val="002C0B84"/>
    <w:rsid w:val="002F40EC"/>
    <w:rsid w:val="002F422F"/>
    <w:rsid w:val="00321AF2"/>
    <w:rsid w:val="00322F28"/>
    <w:rsid w:val="0037666F"/>
    <w:rsid w:val="003D7E42"/>
    <w:rsid w:val="003E38EF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60AB2"/>
    <w:rsid w:val="00670207"/>
    <w:rsid w:val="00690C6E"/>
    <w:rsid w:val="006B68DE"/>
    <w:rsid w:val="0071505F"/>
    <w:rsid w:val="00727F48"/>
    <w:rsid w:val="007A41DF"/>
    <w:rsid w:val="007B6FA6"/>
    <w:rsid w:val="007C32F0"/>
    <w:rsid w:val="007E027D"/>
    <w:rsid w:val="007E0376"/>
    <w:rsid w:val="007F1368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30090"/>
    <w:rsid w:val="009430D2"/>
    <w:rsid w:val="009520A7"/>
    <w:rsid w:val="00957431"/>
    <w:rsid w:val="00966470"/>
    <w:rsid w:val="00992A45"/>
    <w:rsid w:val="00995070"/>
    <w:rsid w:val="009A306C"/>
    <w:rsid w:val="009C35E7"/>
    <w:rsid w:val="009D3551"/>
    <w:rsid w:val="009F4FB2"/>
    <w:rsid w:val="00A15FCB"/>
    <w:rsid w:val="00A440BF"/>
    <w:rsid w:val="00A50871"/>
    <w:rsid w:val="00AA0986"/>
    <w:rsid w:val="00AA7454"/>
    <w:rsid w:val="00AB46DA"/>
    <w:rsid w:val="00AD79CC"/>
    <w:rsid w:val="00B62D79"/>
    <w:rsid w:val="00BB54DD"/>
    <w:rsid w:val="00BD077E"/>
    <w:rsid w:val="00C271D3"/>
    <w:rsid w:val="00C72A03"/>
    <w:rsid w:val="00C802D5"/>
    <w:rsid w:val="00D149BA"/>
    <w:rsid w:val="00D164AA"/>
    <w:rsid w:val="00D309F3"/>
    <w:rsid w:val="00D31A26"/>
    <w:rsid w:val="00D4003B"/>
    <w:rsid w:val="00DC3132"/>
    <w:rsid w:val="00EA71E6"/>
    <w:rsid w:val="00EB7BD3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7a2a5ccb-34a8-4732-987b-13ed884663be" TargetMode="External"/><Relationship Id="rId18" Type="http://schemas.openxmlformats.org/officeDocument/2006/relationships/hyperlink" Target="about:blank?act=4f1dd357-6d2a-4ab8-9d5d-821efcb95174" TargetMode="External"/><Relationship Id="rId26" Type="http://schemas.openxmlformats.org/officeDocument/2006/relationships/hyperlink" Target="about:blank?act=c863bd1b-42ea-43a3-b72e-8f9383c646af" TargetMode="External"/><Relationship Id="rId39" Type="http://schemas.openxmlformats.org/officeDocument/2006/relationships/hyperlink" Target="about:blank?act=134cf129-6d6b-4161-82a9-b9c09b304caa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4dc80309-e5a9-4c3d-a338-c9c6ece4437b" TargetMode="External"/><Relationship Id="rId34" Type="http://schemas.openxmlformats.org/officeDocument/2006/relationships/hyperlink" Target="about:blank?act=501528a2-66a5-4600-9f5b-f7ba6403715b" TargetMode="External"/><Relationship Id="rId42" Type="http://schemas.openxmlformats.org/officeDocument/2006/relationships/hyperlink" Target="about:blank?act=45a18b87-356c-4118-abed-1ed203e0a4d7" TargetMode="External"/><Relationship Id="rId47" Type="http://schemas.openxmlformats.org/officeDocument/2006/relationships/hyperlink" Target="about:blank?act=81c24cda-e2a9-486d-90e7-a1829ef10789" TargetMode="External"/><Relationship Id="rId50" Type="http://schemas.openxmlformats.org/officeDocument/2006/relationships/hyperlink" Target="about:blank?act=ab500636-282e-4391-ac67-6a9596ea1da1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294518f1-c0b5-493c-a272-0dba3a13346c" TargetMode="External"/><Relationship Id="rId17" Type="http://schemas.openxmlformats.org/officeDocument/2006/relationships/hyperlink" Target="about:blank?act=548556c9-31c0-4944-994d-89a44a665f8c" TargetMode="External"/><Relationship Id="rId25" Type="http://schemas.openxmlformats.org/officeDocument/2006/relationships/hyperlink" Target="about:blank?act=d412bdc9-209e-4864-82dc-09ccbf2abd88" TargetMode="External"/><Relationship Id="rId33" Type="http://schemas.openxmlformats.org/officeDocument/2006/relationships/hyperlink" Target="about:blank?act=74344ff5-174d-4bd3-9deb-6371faddd69b" TargetMode="External"/><Relationship Id="rId38" Type="http://schemas.openxmlformats.org/officeDocument/2006/relationships/hyperlink" Target="about:blank?act=1f623474-e960-4a4a-90cc-d619e6288cea" TargetMode="External"/><Relationship Id="rId46" Type="http://schemas.openxmlformats.org/officeDocument/2006/relationships/hyperlink" Target="about:blank?act=9e13f710-cd7b-4eb5-a7b3-4f9101348c38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d97b31c5-47b3-4d83-8620-8ba20987a0bb" TargetMode="External"/><Relationship Id="rId20" Type="http://schemas.openxmlformats.org/officeDocument/2006/relationships/hyperlink" Target="about:blank?act=bf110def-2f7b-48c7-816e-f6df4819229a" TargetMode="External"/><Relationship Id="rId29" Type="http://schemas.openxmlformats.org/officeDocument/2006/relationships/hyperlink" Target="about:blank?act=df5b489f-b4e3-4fe1-bc00-0f7012fd85ca" TargetMode="External"/><Relationship Id="rId41" Type="http://schemas.openxmlformats.org/officeDocument/2006/relationships/hyperlink" Target="about:blank?act=659bdaa9-e0cd-4093-8f55-61932a50faf4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687efed1-9518-4467-9685-c15101aa9f0e" TargetMode="External"/><Relationship Id="rId24" Type="http://schemas.openxmlformats.org/officeDocument/2006/relationships/hyperlink" Target="about:blank?act=f9dee9ee-f35d-4c39-a867-31c0ab624e17" TargetMode="External"/><Relationship Id="rId32" Type="http://schemas.openxmlformats.org/officeDocument/2006/relationships/hyperlink" Target="about:blank?act=8b97b255-504c-412b-81c8-89df589cb520" TargetMode="External"/><Relationship Id="rId37" Type="http://schemas.openxmlformats.org/officeDocument/2006/relationships/hyperlink" Target="about:blank?act=7ca08639-c94c-46c4-bf10-e726002e99db" TargetMode="External"/><Relationship Id="rId40" Type="http://schemas.openxmlformats.org/officeDocument/2006/relationships/hyperlink" Target="about:blank?act=5580e011-ab9a-4d8d-a3e8-462420d3db21" TargetMode="External"/><Relationship Id="rId45" Type="http://schemas.openxmlformats.org/officeDocument/2006/relationships/hyperlink" Target="about:blank?act=681ab88b-873e-4bf8-be79-9c204161e163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about:blank?act=3ef7e732-e00a-4ebb-8b66-8b435b8f0d24" TargetMode="External"/><Relationship Id="rId23" Type="http://schemas.openxmlformats.org/officeDocument/2006/relationships/hyperlink" Target="about:blank?act=570c8ebf-9a01-4f7d-99a0-9cb5d59364b0" TargetMode="External"/><Relationship Id="rId28" Type="http://schemas.openxmlformats.org/officeDocument/2006/relationships/hyperlink" Target="about:blank?act=3f7c0ac6-d69a-4b97-acea-d869ed3c2bd3" TargetMode="External"/><Relationship Id="rId36" Type="http://schemas.openxmlformats.org/officeDocument/2006/relationships/hyperlink" Target="about:blank?act=e23160d6-6106-4dc2-a033-6979fca52f40" TargetMode="External"/><Relationship Id="rId49" Type="http://schemas.openxmlformats.org/officeDocument/2006/relationships/hyperlink" Target="about:blank?act=c08a34da-8009-4603-99a6-002f053023ef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9a5ecca5-6976-412c-8ac1-4459829add09" TargetMode="External"/><Relationship Id="rId31" Type="http://schemas.openxmlformats.org/officeDocument/2006/relationships/hyperlink" Target="about:blank?act=a4c102d8-b2f8-4afc-ad7e-0c7231a944f3" TargetMode="External"/><Relationship Id="rId44" Type="http://schemas.openxmlformats.org/officeDocument/2006/relationships/hyperlink" Target="about:blank?act=4bb98d21-6dbb-4c16-9a2b-a1ffb3738760" TargetMode="External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3aa2ac62-f41f-4844-bec7-8ef87296c7f5" TargetMode="External"/><Relationship Id="rId22" Type="http://schemas.openxmlformats.org/officeDocument/2006/relationships/hyperlink" Target="about:blank?act=790d3629-5002-466f-ba06-8dc10277f2f6" TargetMode="External"/><Relationship Id="rId27" Type="http://schemas.openxmlformats.org/officeDocument/2006/relationships/hyperlink" Target="about:blank?act=8811a077-9d11-42f2-a545-480532e54d0c" TargetMode="External"/><Relationship Id="rId30" Type="http://schemas.openxmlformats.org/officeDocument/2006/relationships/hyperlink" Target="about:blank?act=0ed9b9e1-ce2e-4934-a2bf-9978a47fd85f" TargetMode="External"/><Relationship Id="rId35" Type="http://schemas.openxmlformats.org/officeDocument/2006/relationships/hyperlink" Target="about:blank?act=6d8c3d04-8cab-4c75-a093-b9e36df18dc7" TargetMode="External"/><Relationship Id="rId43" Type="http://schemas.openxmlformats.org/officeDocument/2006/relationships/hyperlink" Target="about:blank?act=14f9ffc0-f59a-4826-ab21-4ea746c8b696" TargetMode="External"/><Relationship Id="rId48" Type="http://schemas.openxmlformats.org/officeDocument/2006/relationships/hyperlink" Target="about:blank?act=e74d2d47-8f4c-46a3-ac65-5b5742ddf13d" TargetMode="External"/><Relationship Id="rId8" Type="http://schemas.openxmlformats.org/officeDocument/2006/relationships/endnotes" Target="endnotes.xml"/><Relationship Id="rId51" Type="http://schemas.openxmlformats.org/officeDocument/2006/relationships/hyperlink" Target="about:blank?act=d5924969-2c7b-4711-8d36-595f1147f62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5FB9-F201-48A0-926B-AF82959D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254</TotalTime>
  <Pages>1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19</cp:revision>
  <cp:lastPrinted>2025-03-28T00:16:00Z</cp:lastPrinted>
  <dcterms:created xsi:type="dcterms:W3CDTF">2025-03-24T01:35:00Z</dcterms:created>
  <dcterms:modified xsi:type="dcterms:W3CDTF">2025-04-22T00:37:00Z</dcterms:modified>
</cp:coreProperties>
</file>