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EF541D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F541D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F541D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F541D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EF541D" w:rsidRDefault="009A306C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EF541D" w:rsidRDefault="009A306C" w:rsidP="00EF54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EF541D" w:rsidRDefault="00D0422A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EF541D">
        <w:rPr>
          <w:rFonts w:cs="Arial"/>
          <w:color w:val="000000"/>
        </w:rPr>
        <w:t xml:space="preserve">21 апреля </w:t>
      </w:r>
      <w:r w:rsidR="00995070" w:rsidRPr="00EF541D">
        <w:rPr>
          <w:rFonts w:cs="Arial"/>
          <w:color w:val="000000"/>
        </w:rPr>
        <w:t>2025</w:t>
      </w:r>
      <w:r w:rsidR="0004565C" w:rsidRPr="00EF541D">
        <w:rPr>
          <w:rFonts w:cs="Arial"/>
          <w:color w:val="000000"/>
        </w:rPr>
        <w:t xml:space="preserve"> год</w:t>
      </w:r>
      <w:r w:rsidR="00F9529D" w:rsidRPr="00EF541D">
        <w:rPr>
          <w:rFonts w:cs="Arial"/>
          <w:color w:val="000000"/>
        </w:rPr>
        <w:t>а</w:t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9A306C" w:rsidRPr="00EF541D">
        <w:rPr>
          <w:rFonts w:cs="Arial"/>
          <w:color w:val="000000"/>
        </w:rPr>
        <w:tab/>
      </w:r>
      <w:r w:rsidR="0004565C" w:rsidRPr="00EF541D">
        <w:rPr>
          <w:rFonts w:cs="Arial"/>
          <w:color w:val="000000"/>
        </w:rPr>
        <w:t>№</w:t>
      </w:r>
      <w:r w:rsidR="00995070" w:rsidRPr="00EF541D">
        <w:rPr>
          <w:rFonts w:cs="Arial"/>
          <w:color w:val="000000"/>
        </w:rPr>
        <w:t xml:space="preserve"> </w:t>
      </w:r>
      <w:r w:rsidRPr="00EF541D">
        <w:rPr>
          <w:rFonts w:cs="Arial"/>
          <w:color w:val="000000"/>
        </w:rPr>
        <w:t>223</w:t>
      </w: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EF541D" w:rsidRDefault="009A306C" w:rsidP="00EF54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EF541D">
        <w:rPr>
          <w:rFonts w:cs="Arial"/>
          <w:color w:val="000000"/>
        </w:rPr>
        <w:t>с. Нерчинский Завод</w:t>
      </w:r>
    </w:p>
    <w:p w:rsidR="009A306C" w:rsidRPr="00EF541D" w:rsidRDefault="009A306C" w:rsidP="00EF541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EF541D">
        <w:rPr>
          <w:rFonts w:cs="Arial"/>
          <w:b/>
          <w:bCs/>
          <w:color w:val="000000"/>
          <w:sz w:val="32"/>
        </w:rPr>
        <w:t xml:space="preserve">О признании </w:t>
      </w:r>
      <w:proofErr w:type="gramStart"/>
      <w:r w:rsidRPr="00EF541D">
        <w:rPr>
          <w:rFonts w:cs="Arial"/>
          <w:b/>
          <w:bCs/>
          <w:color w:val="000000"/>
          <w:sz w:val="32"/>
        </w:rPr>
        <w:t>утратившими</w:t>
      </w:r>
      <w:proofErr w:type="gramEnd"/>
      <w:r w:rsidRPr="00EF541D">
        <w:rPr>
          <w:rFonts w:cs="Arial"/>
          <w:b/>
          <w:bCs/>
          <w:color w:val="000000"/>
          <w:sz w:val="32"/>
        </w:rPr>
        <w:t xml:space="preserve"> силу </w:t>
      </w:r>
      <w:r w:rsidR="00146EC2" w:rsidRPr="00EF541D">
        <w:rPr>
          <w:rFonts w:cs="Arial"/>
          <w:b/>
          <w:bCs/>
          <w:color w:val="000000"/>
          <w:sz w:val="32"/>
        </w:rPr>
        <w:t>некоторых постановлений администрации м</w:t>
      </w:r>
      <w:r w:rsidR="00146EC2" w:rsidRPr="00EF541D">
        <w:rPr>
          <w:rFonts w:cs="Arial"/>
          <w:b/>
          <w:bCs/>
          <w:color w:val="000000"/>
          <w:sz w:val="32"/>
        </w:rPr>
        <w:t>у</w:t>
      </w:r>
      <w:r w:rsidR="00146EC2" w:rsidRPr="00EF541D">
        <w:rPr>
          <w:rFonts w:cs="Arial"/>
          <w:b/>
          <w:bCs/>
          <w:color w:val="000000"/>
          <w:sz w:val="32"/>
        </w:rPr>
        <w:t xml:space="preserve">ниципального района </w:t>
      </w:r>
    </w:p>
    <w:p w:rsidR="0004565C" w:rsidRPr="00EF541D" w:rsidRDefault="00146EC2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EF541D">
        <w:rPr>
          <w:rFonts w:cs="Arial"/>
          <w:b/>
          <w:bCs/>
          <w:color w:val="000000"/>
          <w:sz w:val="32"/>
        </w:rPr>
        <w:t>«Нерчинско-Заводский район»</w:t>
      </w:r>
    </w:p>
    <w:p w:rsidR="0004565C" w:rsidRPr="00EF541D" w:rsidRDefault="0004565C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EF541D" w:rsidRDefault="009A306C" w:rsidP="00EF541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EF541D" w:rsidRDefault="0004565C" w:rsidP="00EF54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EF541D">
        <w:rPr>
          <w:rFonts w:cs="Arial"/>
          <w:color w:val="000000"/>
        </w:rPr>
        <w:t xml:space="preserve">В соответствии </w:t>
      </w:r>
      <w:r w:rsidR="009430D2" w:rsidRPr="00EF541D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EF541D">
          <w:rPr>
            <w:rStyle w:val="aa"/>
            <w:rFonts w:cs="Arial"/>
          </w:rPr>
          <w:t>№ 2074-ЗЗК от 29.06.2022 года</w:t>
        </w:r>
      </w:hyperlink>
      <w:r w:rsidR="009430D2" w:rsidRPr="00EF541D">
        <w:rPr>
          <w:rFonts w:cs="Arial"/>
          <w:color w:val="000000"/>
        </w:rPr>
        <w:t xml:space="preserve"> «О преобраз</w:t>
      </w:r>
      <w:r w:rsidR="009430D2" w:rsidRPr="00EF541D">
        <w:rPr>
          <w:rFonts w:cs="Arial"/>
          <w:color w:val="000000"/>
        </w:rPr>
        <w:t>о</w:t>
      </w:r>
      <w:r w:rsidR="009430D2" w:rsidRPr="00EF541D">
        <w:rPr>
          <w:rFonts w:cs="Arial"/>
          <w:color w:val="000000"/>
        </w:rPr>
        <w:t>вании</w:t>
      </w:r>
      <w:r w:rsidR="00551B55" w:rsidRPr="00EF541D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EF541D">
        <w:rPr>
          <w:rFonts w:cs="Arial"/>
          <w:color w:val="000000"/>
        </w:rPr>
        <w:t xml:space="preserve"> З</w:t>
      </w:r>
      <w:r w:rsidR="002626B1" w:rsidRPr="00EF541D">
        <w:rPr>
          <w:rFonts w:cs="Arial"/>
          <w:color w:val="000000"/>
        </w:rPr>
        <w:t>а</w:t>
      </w:r>
      <w:r w:rsidR="002626B1" w:rsidRPr="00EF541D">
        <w:rPr>
          <w:rFonts w:cs="Arial"/>
          <w:color w:val="000000"/>
        </w:rPr>
        <w:t>байкальского края</w:t>
      </w:r>
      <w:r w:rsidR="009430D2" w:rsidRPr="00EF541D">
        <w:rPr>
          <w:rFonts w:cs="Arial"/>
          <w:color w:val="000000"/>
        </w:rPr>
        <w:t>»</w:t>
      </w:r>
      <w:r w:rsidR="002626B1" w:rsidRPr="00EF541D">
        <w:rPr>
          <w:rFonts w:cs="Arial"/>
          <w:color w:val="000000"/>
        </w:rPr>
        <w:t xml:space="preserve">, </w:t>
      </w:r>
      <w:r w:rsidR="000F5EA9" w:rsidRPr="00EF541D">
        <w:rPr>
          <w:rFonts w:cs="Arial"/>
          <w:color w:val="000000"/>
        </w:rPr>
        <w:t>руково</w:t>
      </w:r>
      <w:r w:rsidR="000F5EA9" w:rsidRPr="00EF541D">
        <w:rPr>
          <w:rFonts w:cs="Arial"/>
          <w:color w:val="000000"/>
        </w:rPr>
        <w:t>д</w:t>
      </w:r>
      <w:r w:rsidR="000F5EA9" w:rsidRPr="00EF541D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EF541D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EF541D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EF541D">
        <w:rPr>
          <w:rFonts w:cs="Arial"/>
          <w:color w:val="000000"/>
        </w:rPr>
        <w:t>постановляет</w:t>
      </w:r>
      <w:r w:rsidRPr="00EF541D">
        <w:rPr>
          <w:rFonts w:cs="Arial"/>
          <w:b/>
          <w:color w:val="000000"/>
        </w:rPr>
        <w:t>:</w:t>
      </w:r>
    </w:p>
    <w:p w:rsidR="000F5EA9" w:rsidRPr="00EF541D" w:rsidRDefault="000F5EA9" w:rsidP="00EF54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EF541D" w:rsidRDefault="007F2D7D" w:rsidP="00EF541D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EF541D">
        <w:rPr>
          <w:rFonts w:cs="Arial"/>
          <w:color w:val="000000"/>
        </w:rPr>
        <w:t>Признать утратившими силу:</w:t>
      </w:r>
    </w:p>
    <w:p w:rsidR="00BE2B16" w:rsidRPr="00EF541D" w:rsidRDefault="007E027D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Fonts w:cs="Arial"/>
          <w:color w:val="000000"/>
        </w:rPr>
        <w:t>-</w:t>
      </w:r>
      <w:r w:rsidR="00BE2B16" w:rsidRPr="00EF541D">
        <w:rPr>
          <w:rFonts w:cs="Arial"/>
          <w:color w:val="000000" w:themeColor="text1"/>
        </w:rPr>
        <w:t xml:space="preserve"> постановление от 04.07.2022 № 4 Администрация сельского поселения "Олочи</w:t>
      </w:r>
      <w:r w:rsidR="00BE2B16" w:rsidRPr="00EF541D">
        <w:rPr>
          <w:rFonts w:cs="Arial"/>
          <w:color w:val="000000" w:themeColor="text1"/>
        </w:rPr>
        <w:t>н</w:t>
      </w:r>
      <w:r w:rsidR="00BE2B16" w:rsidRPr="00EF541D">
        <w:rPr>
          <w:rFonts w:cs="Arial"/>
          <w:color w:val="000000" w:themeColor="text1"/>
        </w:rPr>
        <w:t xml:space="preserve">ское" </w:t>
      </w:r>
      <w:hyperlink r:id="rId11" w:history="1">
        <w:r w:rsidR="00BE2B16" w:rsidRPr="00EF541D">
          <w:rPr>
            <w:rStyle w:val="aa"/>
            <w:rFonts w:cs="Arial"/>
            <w:color w:val="000000" w:themeColor="text1"/>
          </w:rPr>
          <w:t>Об определении мест, предназначенных для выгула домашних животных на террит</w:t>
        </w:r>
        <w:r w:rsidR="00BE2B16" w:rsidRPr="00EF541D">
          <w:rPr>
            <w:rStyle w:val="aa"/>
            <w:rFonts w:cs="Arial"/>
            <w:color w:val="000000" w:themeColor="text1"/>
          </w:rPr>
          <w:t>о</w:t>
        </w:r>
        <w:r w:rsidR="00BE2B16" w:rsidRPr="00EF541D">
          <w:rPr>
            <w:rStyle w:val="aa"/>
            <w:rFonts w:cs="Arial"/>
            <w:color w:val="000000" w:themeColor="text1"/>
          </w:rPr>
          <w:t>рии сельского поселения «Олочинское» муниципального района «Нерчинско-Заводский район» Забайкальского края</w:t>
        </w:r>
      </w:hyperlink>
      <w:r w:rsidR="00BE2B16"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18.01.2021 № 2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2" w:history="1">
        <w:r w:rsidRPr="00EF541D">
          <w:rPr>
            <w:rStyle w:val="aa"/>
            <w:rFonts w:cs="Arial"/>
            <w:color w:val="000000" w:themeColor="text1"/>
          </w:rPr>
          <w:t>О п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рядке разработки и корректировки прогноза социально-экономического развития сельского посел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ния «Олочинское» на среднесрочный период, осуществления мониторинга и контроля его реализ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ции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18.06.2020 № 19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3" w:history="1">
        <w:r w:rsidRPr="00EF541D">
          <w:rPr>
            <w:rStyle w:val="aa"/>
            <w:rFonts w:cs="Arial"/>
            <w:color w:val="000000" w:themeColor="text1"/>
          </w:rPr>
          <w:t>Об утверждении Порядка размещения информации о деятельности администрации сельского поселения «Олочинское» посредством сети «Интернет»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25.05.2020 № 16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4" w:history="1">
        <w:r w:rsidRPr="00EF541D">
          <w:rPr>
            <w:rStyle w:val="aa"/>
            <w:rFonts w:cs="Arial"/>
            <w:color w:val="000000" w:themeColor="text1"/>
          </w:rPr>
          <w:t>О внесении изменений и дополнений в постановление администрации сельского п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селения «Олочинское» от 09.12.2011 №24 «Об утверждении положения о порядке провед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ния проверки достоверн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сти и полноты сведений о доходах, имуществе и обязательствах имущественного характера, пре</w:t>
        </w:r>
        <w:r w:rsidRPr="00EF541D">
          <w:rPr>
            <w:rStyle w:val="aa"/>
            <w:rFonts w:cs="Arial"/>
            <w:color w:val="000000" w:themeColor="text1"/>
          </w:rPr>
          <w:t>д</w:t>
        </w:r>
        <w:r w:rsidRPr="00EF541D">
          <w:rPr>
            <w:rStyle w:val="aa"/>
            <w:rFonts w:cs="Arial"/>
            <w:color w:val="000000" w:themeColor="text1"/>
          </w:rPr>
          <w:t>ставляемых муниципальными служащими, замещающими должности в органах местного самоупра</w:t>
        </w:r>
        <w:r w:rsidRPr="00EF541D">
          <w:rPr>
            <w:rStyle w:val="aa"/>
            <w:rFonts w:cs="Arial"/>
            <w:color w:val="000000" w:themeColor="text1"/>
          </w:rPr>
          <w:t>в</w:t>
        </w:r>
        <w:r w:rsidRPr="00EF541D">
          <w:rPr>
            <w:rStyle w:val="aa"/>
            <w:rFonts w:cs="Arial"/>
            <w:color w:val="000000" w:themeColor="text1"/>
          </w:rPr>
          <w:t>ления сельского поселения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  <w:proofErr w:type="gramEnd"/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20.12.2019 № 26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5" w:history="1">
        <w:r w:rsidRPr="00EF541D">
          <w:rPr>
            <w:rStyle w:val="aa"/>
            <w:rFonts w:cs="Arial"/>
            <w:color w:val="000000" w:themeColor="text1"/>
          </w:rPr>
          <w:t>Об утверждении положения о порядке сообщения отдельными категориями лиц о п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лучении подарка в связи с их должностным положением или исполнением ими служебных (должностных) обязанн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стей, сдачи и оценки подарка, реализации (выкупа) и зачисления средств, вырученных от его реал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t>зации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15.11.2018 № 18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6" w:history="1">
        <w:r w:rsidRPr="00EF541D">
          <w:rPr>
            <w:rStyle w:val="aa"/>
            <w:rFonts w:cs="Arial"/>
            <w:color w:val="000000" w:themeColor="text1"/>
          </w:rPr>
          <w:t>О внесении дополнений в Постановление № 1а от 09.01.2018г. «О наделении Админ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t>страции сельского поселения «Олочинское» полномочиями администратора доходов бю</w:t>
        </w:r>
        <w:r w:rsidRPr="00EF541D">
          <w:rPr>
            <w:rStyle w:val="aa"/>
            <w:rFonts w:cs="Arial"/>
            <w:color w:val="000000" w:themeColor="text1"/>
          </w:rPr>
          <w:t>д</w:t>
        </w:r>
        <w:r w:rsidRPr="00EF541D">
          <w:rPr>
            <w:rStyle w:val="aa"/>
            <w:rFonts w:cs="Arial"/>
            <w:color w:val="000000" w:themeColor="text1"/>
          </w:rPr>
          <w:t>жета сельского поселения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31.08.2016 № 70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7" w:history="1">
        <w:r w:rsidRPr="00EF541D">
          <w:rPr>
            <w:rStyle w:val="aa"/>
            <w:rFonts w:cs="Arial"/>
            <w:color w:val="000000" w:themeColor="text1"/>
          </w:rPr>
          <w:t>Об утверждении порядка осуществления бюджетных полномочий главных админ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lastRenderedPageBreak/>
          <w:t>страторов (администраторов) доходов бюджета сельского поселения «Олочинское», явл</w:t>
        </w:r>
        <w:r w:rsidRPr="00EF541D">
          <w:rPr>
            <w:rStyle w:val="aa"/>
            <w:rFonts w:cs="Arial"/>
            <w:color w:val="000000" w:themeColor="text1"/>
          </w:rPr>
          <w:t>я</w:t>
        </w:r>
        <w:r w:rsidRPr="00EF541D">
          <w:rPr>
            <w:rStyle w:val="aa"/>
            <w:rFonts w:cs="Arial"/>
            <w:color w:val="000000" w:themeColor="text1"/>
          </w:rPr>
          <w:t>ющихся органами местного самоуправления и (или) находящимся в их ведении бюджетн</w:t>
        </w:r>
        <w:r w:rsidRPr="00EF541D">
          <w:rPr>
            <w:rStyle w:val="aa"/>
            <w:rFonts w:cs="Arial"/>
            <w:color w:val="000000" w:themeColor="text1"/>
          </w:rPr>
          <w:t>ы</w:t>
        </w:r>
        <w:r w:rsidRPr="00EF541D">
          <w:rPr>
            <w:rStyle w:val="aa"/>
            <w:rFonts w:cs="Arial"/>
            <w:color w:val="000000" w:themeColor="text1"/>
          </w:rPr>
          <w:t>ми учреждениями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31.08.2016 № 71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8" w:history="1">
        <w:r w:rsidRPr="00EF541D">
          <w:rPr>
            <w:rStyle w:val="aa"/>
            <w:rFonts w:cs="Arial"/>
            <w:color w:val="000000" w:themeColor="text1"/>
          </w:rPr>
          <w:t>О бюджетных полномочиях главных администраторов (администраторов) доходов бюджета сельского поселения «Олочинское», являющихся органами местного самоупра</w:t>
        </w:r>
        <w:r w:rsidRPr="00EF541D">
          <w:rPr>
            <w:rStyle w:val="aa"/>
            <w:rFonts w:cs="Arial"/>
            <w:color w:val="000000" w:themeColor="text1"/>
          </w:rPr>
          <w:t>в</w:t>
        </w:r>
        <w:r w:rsidRPr="00EF541D">
          <w:rPr>
            <w:rStyle w:val="aa"/>
            <w:rFonts w:cs="Arial"/>
            <w:color w:val="000000" w:themeColor="text1"/>
          </w:rPr>
          <w:t>ления и (или) находящимся в их ведении бюджетными учреждениями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19.02.2016 № 4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19" w:history="1">
        <w:r w:rsidRPr="00EF541D">
          <w:rPr>
            <w:rStyle w:val="aa"/>
            <w:rFonts w:cs="Arial"/>
            <w:color w:val="000000" w:themeColor="text1"/>
          </w:rPr>
          <w:t>Об утверждении порядка учета наймодателем заявлений граждан о предоставлении жилых помещений по договорам найма жилых помещений жилищного фонда социального использования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10.02.2016 № 1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0" w:history="1">
        <w:r w:rsidRPr="00EF541D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«Ол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чинское» от 09.12.2011 г. № 23а «Об утверждении Положения о предоставлении граждан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ми, претендующими на замещение должностей муниципальной службы и муниципальными служащими в Администрации сельского поселения «Олочинское» сведений о доходах, об имуществе и обязательствах имущественного х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рактера»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02.06.2015 № 22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1" w:history="1">
        <w:r w:rsidRPr="00EF541D">
          <w:rPr>
            <w:rStyle w:val="aa"/>
            <w:rFonts w:cs="Arial"/>
            <w:color w:val="000000" w:themeColor="text1"/>
          </w:rPr>
          <w:t>Об утверждении Порядка бесплатного предоставления в собственность гражданам земельных участков, находящихся в муниципальной собственности сельского поселения «Олочинское», а также на з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мельные участки, государственная собст</w:t>
        </w:r>
        <w:r w:rsidR="003954C6" w:rsidRPr="00EF541D">
          <w:rPr>
            <w:rStyle w:val="aa"/>
            <w:rFonts w:cs="Arial"/>
            <w:color w:val="000000" w:themeColor="text1"/>
          </w:rPr>
          <w:t>венность на которые не разграни</w:t>
        </w:r>
        <w:r w:rsidRPr="00EF541D">
          <w:rPr>
            <w:rStyle w:val="aa"/>
            <w:rFonts w:cs="Arial"/>
            <w:color w:val="000000" w:themeColor="text1"/>
          </w:rPr>
          <w:t>чена, для индивидуального жилищного строительства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31.03.2015 № 7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2" w:history="1">
        <w:r w:rsidRPr="00EF541D">
          <w:rPr>
            <w:rStyle w:val="aa"/>
            <w:rFonts w:cs="Arial"/>
            <w:color w:val="000000" w:themeColor="text1"/>
          </w:rPr>
          <w:t>О п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рядке использования бюджетных ассигнований резервного фонда администрации сельского посел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ния "Олочинское", предусмотренных в составе бюджета поселения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31.05.2013 № 32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3" w:history="1">
        <w:r w:rsidRPr="00EF541D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деятельности администрации сельского поселения, размещенной на официальном веб - сайте муниц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t>пального района «Нерчинско-Заводский район»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25.04.2013 № 27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4" w:history="1">
        <w:r w:rsidRPr="00EF541D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вовых актов, принятых администрацией сельского поселения "Олочинское" и проектов муниципальных нормативных правовых актов администрации сельского посел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ния "Олочинское"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26.02.2013 № 5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5" w:history="1">
        <w:r w:rsidRPr="00EF541D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действия (бе</w:t>
        </w:r>
        <w:r w:rsidRPr="00EF541D">
          <w:rPr>
            <w:rStyle w:val="aa"/>
            <w:rFonts w:cs="Arial"/>
            <w:color w:val="000000" w:themeColor="text1"/>
          </w:rPr>
          <w:t>з</w:t>
        </w:r>
        <w:r w:rsidRPr="00EF541D">
          <w:rPr>
            <w:rStyle w:val="aa"/>
            <w:rFonts w:cs="Arial"/>
            <w:color w:val="000000" w:themeColor="text1"/>
          </w:rPr>
          <w:t>действие) органов местного самоуправления и их должностных лиц, муниципальных сл</w:t>
        </w:r>
        <w:r w:rsidRPr="00EF541D">
          <w:rPr>
            <w:rStyle w:val="aa"/>
            <w:rFonts w:cs="Arial"/>
            <w:color w:val="000000" w:themeColor="text1"/>
          </w:rPr>
          <w:t>у</w:t>
        </w:r>
        <w:r w:rsidRPr="00EF541D">
          <w:rPr>
            <w:rStyle w:val="aa"/>
            <w:rFonts w:cs="Arial"/>
            <w:color w:val="000000" w:themeColor="text1"/>
          </w:rPr>
          <w:t>жащих сельского поселения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19.02.2013 № 3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6" w:history="1">
        <w:r w:rsidRPr="00EF541D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19.02.2013 № 4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7" w:history="1">
        <w:r w:rsidRPr="00EF541D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регламентов предоставления муниципальных услуг в сельском поселении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09.12.2011 № 25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8" w:history="1">
        <w:r w:rsidRPr="00EF541D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щих администрации сельского поселения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09.12.2011 № 23а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29" w:history="1">
        <w:r w:rsidRPr="00EF541D">
          <w:rPr>
            <w:rStyle w:val="aa"/>
            <w:rFonts w:cs="Arial"/>
            <w:color w:val="000000" w:themeColor="text1"/>
          </w:rPr>
          <w:t>Об утверждении Положения о предоставлении гражданами, претендующими на з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мещение должностей муниципальной службы, и муниципальными служащими в Админ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t>страции сельского поселения «Олочинское» сведений о доходах, об имуществе и обяз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тельствах имущественного характера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09.12.2011 № 24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0" w:history="1">
        <w:r w:rsidRPr="00EF541D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</w:t>
        </w:r>
        <w:r w:rsidRPr="00EF541D">
          <w:rPr>
            <w:rStyle w:val="aa"/>
            <w:rFonts w:cs="Arial"/>
            <w:color w:val="000000" w:themeColor="text1"/>
          </w:rPr>
          <w:t>я</w:t>
        </w:r>
        <w:r w:rsidRPr="00EF541D">
          <w:rPr>
            <w:rStyle w:val="aa"/>
            <w:rFonts w:cs="Arial"/>
            <w:color w:val="000000" w:themeColor="text1"/>
          </w:rPr>
          <w:lastRenderedPageBreak/>
          <w:t>емых муниципальными служащими, замещающими должности в органах местного сам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управления сельского поселения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30.11.2011 № 23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1" w:history="1">
        <w:r w:rsidRPr="00EF541D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EF541D">
          <w:rPr>
            <w:rStyle w:val="aa"/>
            <w:rFonts w:cs="Arial"/>
            <w:color w:val="000000" w:themeColor="text1"/>
          </w:rPr>
          <w:t>Правил расчета размера ассигнований местного бюджета</w:t>
        </w:r>
        <w:proofErr w:type="gramEnd"/>
        <w:r w:rsidRPr="00EF541D">
          <w:rPr>
            <w:rStyle w:val="aa"/>
            <w:rFonts w:cs="Arial"/>
            <w:color w:val="000000" w:themeColor="text1"/>
          </w:rPr>
          <w:t xml:space="preserve"> на кап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t>тальный ремонт, ремонт, содержание автомобильных дорог местного значения всех катег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рий для формирования расх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дов бюджета на очередной финансовый год и среднесрочного финансового плана на соответству</w:t>
        </w:r>
        <w:r w:rsidRPr="00EF541D">
          <w:rPr>
            <w:rStyle w:val="aa"/>
            <w:rFonts w:cs="Arial"/>
            <w:color w:val="000000" w:themeColor="text1"/>
          </w:rPr>
          <w:t>ю</w:t>
        </w:r>
        <w:r w:rsidRPr="00EF541D">
          <w:rPr>
            <w:rStyle w:val="aa"/>
            <w:rFonts w:cs="Arial"/>
            <w:color w:val="000000" w:themeColor="text1"/>
          </w:rPr>
          <w:t>щий период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11.06.2011 № 18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2" w:history="1">
        <w:r w:rsidRPr="00EF541D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отдельных к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тегорий уме</w:t>
        </w:r>
        <w:r w:rsidRPr="00EF541D">
          <w:rPr>
            <w:rStyle w:val="aa"/>
            <w:rFonts w:cs="Arial"/>
            <w:color w:val="000000" w:themeColor="text1"/>
          </w:rPr>
          <w:t>р</w:t>
        </w:r>
        <w:r w:rsidRPr="00EF541D">
          <w:rPr>
            <w:rStyle w:val="aa"/>
            <w:rFonts w:cs="Arial"/>
            <w:color w:val="000000" w:themeColor="text1"/>
          </w:rPr>
          <w:t>ших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24.05.2011 № 10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3" w:history="1">
        <w:r w:rsidRPr="00EF541D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о возникн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вении чрезвычайных ситуаций в мирное и военное время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24.05.2011 № 13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4" w:history="1">
        <w:r w:rsidRPr="00EF541D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24.05.2011 № 14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5" w:history="1">
        <w:r w:rsidRPr="00EF541D">
          <w:rPr>
            <w:rStyle w:val="aa"/>
            <w:rFonts w:cs="Arial"/>
            <w:color w:val="000000" w:themeColor="text1"/>
          </w:rPr>
          <w:t>О создании и организации деятельности муниципальной пожарной охраны на терр</w:t>
        </w:r>
        <w:r w:rsidRPr="00EF541D">
          <w:rPr>
            <w:rStyle w:val="aa"/>
            <w:rFonts w:cs="Arial"/>
            <w:color w:val="000000" w:themeColor="text1"/>
          </w:rPr>
          <w:t>и</w:t>
        </w:r>
        <w:r w:rsidRPr="00EF541D">
          <w:rPr>
            <w:rStyle w:val="aa"/>
            <w:rFonts w:cs="Arial"/>
            <w:color w:val="000000" w:themeColor="text1"/>
          </w:rPr>
          <w:t>тории сельского п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селения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24.05.2011 № 15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6" w:history="1">
        <w:r w:rsidRPr="00EF541D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EF541D">
          <w:rPr>
            <w:rStyle w:val="aa"/>
            <w:rFonts w:cs="Arial"/>
            <w:color w:val="000000" w:themeColor="text1"/>
          </w:rPr>
          <w:t>з</w:t>
        </w:r>
        <w:r w:rsidRPr="00EF541D">
          <w:rPr>
            <w:rStyle w:val="aa"/>
            <w:rFonts w:cs="Arial"/>
            <w:color w:val="000000" w:themeColor="text1"/>
          </w:rPr>
          <w:t>опасности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24.05.2011 № 16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7" w:history="1">
        <w:r w:rsidRPr="00EF541D">
          <w:rPr>
            <w:rStyle w:val="aa"/>
            <w:rFonts w:cs="Arial"/>
            <w:color w:val="000000" w:themeColor="text1"/>
          </w:rPr>
          <w:t>О с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здании запасов материально-технических, продовольственных, медицинских и иных средств на обеспечение мероприятий по гражданской обороне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24.05.2011 № 17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8" w:history="1">
        <w:r w:rsidRPr="00EF541D">
          <w:rPr>
            <w:rStyle w:val="aa"/>
            <w:rFonts w:cs="Arial"/>
            <w:color w:val="000000" w:themeColor="text1"/>
          </w:rPr>
          <w:t>О с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здании спасательных служб в сельском поселении «Олочинское»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08.12.2010 № 15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39" w:history="1">
        <w:r w:rsidRPr="00EF541D">
          <w:rPr>
            <w:rStyle w:val="aa"/>
            <w:rFonts w:cs="Arial"/>
            <w:color w:val="000000" w:themeColor="text1"/>
          </w:rPr>
          <w:t>Об утверждении Положения о размещении сельским поселением «Олочинское» и</w:t>
        </w:r>
        <w:r w:rsidRPr="00EF541D">
          <w:rPr>
            <w:rStyle w:val="aa"/>
            <w:rFonts w:cs="Arial"/>
            <w:color w:val="000000" w:themeColor="text1"/>
          </w:rPr>
          <w:t>н</w:t>
        </w:r>
        <w:r w:rsidRPr="00EF541D">
          <w:rPr>
            <w:rStyle w:val="aa"/>
            <w:rFonts w:cs="Arial"/>
            <w:color w:val="000000" w:themeColor="text1"/>
          </w:rPr>
          <w:t>формации о своей деятельности на официальном веб-сайте муниципального района «Нерчинско-Заводский район</w:t>
        </w:r>
      </w:hyperlink>
      <w:r w:rsidRPr="00EF541D">
        <w:rPr>
          <w:rStyle w:val="aa"/>
          <w:rFonts w:cs="Arial"/>
          <w:color w:val="000000" w:themeColor="text1"/>
        </w:rPr>
        <w:t>;</w:t>
      </w:r>
      <w:proofErr w:type="gramEnd"/>
    </w:p>
    <w:p w:rsidR="00BE2B16" w:rsidRPr="00EF541D" w:rsidRDefault="00BE2B16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08.12.2010 № 16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40" w:history="1">
        <w:r w:rsidRPr="00EF541D">
          <w:rPr>
            <w:rStyle w:val="aa"/>
            <w:rFonts w:cs="Arial"/>
            <w:color w:val="000000" w:themeColor="text1"/>
          </w:rPr>
          <w:t>О п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речне мероприятий по расходованию средств самообложения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ind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>постановление от 09.08.2010 № 10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>ское"</w:t>
      </w:r>
      <w:r w:rsidRPr="00EF541D">
        <w:rPr>
          <w:rFonts w:cs="Arial"/>
          <w:color w:val="000000" w:themeColor="text1"/>
        </w:rPr>
        <w:br/>
      </w:r>
      <w:hyperlink r:id="rId41" w:history="1">
        <w:r w:rsidRPr="00EF541D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</w:t>
        </w:r>
        <w:r w:rsidRPr="00EF541D">
          <w:rPr>
            <w:rStyle w:val="aa"/>
            <w:rFonts w:cs="Arial"/>
            <w:color w:val="000000" w:themeColor="text1"/>
          </w:rPr>
          <w:t>а</w:t>
        </w:r>
        <w:r w:rsidRPr="00EF541D">
          <w:rPr>
            <w:rStyle w:val="aa"/>
            <w:rFonts w:cs="Arial"/>
            <w:color w:val="000000" w:themeColor="text1"/>
          </w:rPr>
          <w:t>байкальского края для проведения антикоррупционной экспертизы принятых органами местного самоуправл</w:t>
        </w:r>
        <w:r w:rsidRPr="00EF541D">
          <w:rPr>
            <w:rStyle w:val="aa"/>
            <w:rFonts w:cs="Arial"/>
            <w:color w:val="000000" w:themeColor="text1"/>
          </w:rPr>
          <w:t>е</w:t>
        </w:r>
        <w:r w:rsidRPr="00EF541D">
          <w:rPr>
            <w:rStyle w:val="aa"/>
            <w:rFonts w:cs="Arial"/>
            <w:color w:val="000000" w:themeColor="text1"/>
          </w:rPr>
          <w:t>ния сельского поселения «Олочинское» нормативных правовых актов и их проектов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BE2B16" w:rsidRPr="00EF541D" w:rsidRDefault="00BE2B16" w:rsidP="00EF541D">
      <w:pPr>
        <w:ind w:firstLine="709"/>
        <w:rPr>
          <w:rStyle w:val="aa"/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09.08.2010 № 12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 xml:space="preserve">ское" </w:t>
      </w:r>
      <w:hyperlink r:id="rId42" w:history="1">
        <w:r w:rsidRPr="00EF541D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торые граждане и при замещении которых муниципальные служащие обязаны представлять сведения о доходах, об имуществе и обязательствах имущественного характера на себя, членов своих семей</w:t>
        </w:r>
      </w:hyperlink>
      <w:r w:rsidRPr="00EF541D">
        <w:rPr>
          <w:rStyle w:val="aa"/>
          <w:rFonts w:cs="Arial"/>
          <w:color w:val="000000" w:themeColor="text1"/>
        </w:rPr>
        <w:t>;</w:t>
      </w:r>
    </w:p>
    <w:p w:rsidR="00670207" w:rsidRPr="00EF541D" w:rsidRDefault="00BE2B16" w:rsidP="00EF541D">
      <w:pPr>
        <w:ind w:firstLine="709"/>
        <w:rPr>
          <w:rFonts w:cs="Arial"/>
          <w:color w:val="000000" w:themeColor="text1"/>
        </w:rPr>
      </w:pPr>
      <w:r w:rsidRPr="00EF541D">
        <w:rPr>
          <w:rStyle w:val="aa"/>
          <w:rFonts w:cs="Arial"/>
          <w:color w:val="000000" w:themeColor="text1"/>
        </w:rPr>
        <w:t>-</w:t>
      </w:r>
      <w:r w:rsidRPr="00EF541D">
        <w:rPr>
          <w:rFonts w:cs="Arial"/>
          <w:color w:val="000000" w:themeColor="text1"/>
        </w:rPr>
        <w:t xml:space="preserve"> постановление от 24.05.2010 № 3 Администрация сельского поселения "Олочи</w:t>
      </w:r>
      <w:r w:rsidRPr="00EF541D">
        <w:rPr>
          <w:rFonts w:cs="Arial"/>
          <w:color w:val="000000" w:themeColor="text1"/>
        </w:rPr>
        <w:t>н</w:t>
      </w:r>
      <w:r w:rsidRPr="00EF541D">
        <w:rPr>
          <w:rFonts w:cs="Arial"/>
          <w:color w:val="000000" w:themeColor="text1"/>
        </w:rPr>
        <w:t>ское"</w:t>
      </w:r>
      <w:r w:rsidRPr="00EF541D">
        <w:rPr>
          <w:rFonts w:cs="Arial"/>
          <w:color w:val="000000" w:themeColor="text1"/>
        </w:rPr>
        <w:br/>
      </w:r>
      <w:hyperlink r:id="rId43" w:history="1">
        <w:r w:rsidRPr="00EF541D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«Олочинское» муниципального района «Нерчинско-Заводский район», составе и порядке деятельности комиссии по подг</w:t>
        </w:r>
        <w:r w:rsidRPr="00EF541D">
          <w:rPr>
            <w:rStyle w:val="aa"/>
            <w:rFonts w:cs="Arial"/>
            <w:color w:val="000000" w:themeColor="text1"/>
          </w:rPr>
          <w:t>о</w:t>
        </w:r>
        <w:r w:rsidRPr="00EF541D">
          <w:rPr>
            <w:rStyle w:val="aa"/>
            <w:rFonts w:cs="Arial"/>
            <w:color w:val="000000" w:themeColor="text1"/>
          </w:rPr>
          <w:t>товке правил</w:t>
        </w:r>
      </w:hyperlink>
      <w:r w:rsidRPr="00EF541D">
        <w:rPr>
          <w:rFonts w:cs="Arial"/>
          <w:color w:val="000000" w:themeColor="text1"/>
        </w:rPr>
        <w:t>.</w:t>
      </w:r>
    </w:p>
    <w:p w:rsidR="002F422F" w:rsidRPr="00EF541D" w:rsidRDefault="00F26C0E" w:rsidP="00EF54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EF541D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EF541D">
        <w:rPr>
          <w:rFonts w:cs="Arial"/>
          <w:color w:val="000000"/>
        </w:rPr>
        <w:t>и</w:t>
      </w:r>
      <w:r w:rsidRPr="00EF541D">
        <w:rPr>
          <w:rFonts w:cs="Arial"/>
          <w:color w:val="000000"/>
        </w:rPr>
        <w:t>ального опубликования (обнародования).</w:t>
      </w:r>
    </w:p>
    <w:p w:rsidR="00F26C0E" w:rsidRPr="00EF541D" w:rsidRDefault="0071505F" w:rsidP="00EF54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EF541D">
        <w:rPr>
          <w:rFonts w:cs="Arial"/>
          <w:color w:val="000000"/>
        </w:rPr>
        <w:t>3. Данное постановление разместить на официальном сайте Нерчинско-Заводского муниц</w:t>
      </w:r>
      <w:r w:rsidRPr="00EF541D">
        <w:rPr>
          <w:rFonts w:cs="Arial"/>
          <w:color w:val="000000"/>
        </w:rPr>
        <w:t>и</w:t>
      </w:r>
      <w:r w:rsidRPr="00EF541D">
        <w:rPr>
          <w:rFonts w:cs="Arial"/>
          <w:color w:val="000000"/>
        </w:rPr>
        <w:t>пального округа Забайкальского края в информационно-телекоммуникационной сети «Интернет».</w:t>
      </w:r>
    </w:p>
    <w:p w:rsidR="0071505F" w:rsidRPr="00EF541D" w:rsidRDefault="0071505F" w:rsidP="00EF541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EF541D">
        <w:rPr>
          <w:rFonts w:cs="Arial"/>
          <w:color w:val="000000"/>
        </w:rPr>
        <w:t xml:space="preserve">4. </w:t>
      </w:r>
      <w:proofErr w:type="gramStart"/>
      <w:r w:rsidRPr="00EF541D">
        <w:rPr>
          <w:rFonts w:cs="Arial"/>
          <w:color w:val="000000"/>
        </w:rPr>
        <w:t>Контроль за</w:t>
      </w:r>
      <w:proofErr w:type="gramEnd"/>
      <w:r w:rsidRPr="00EF541D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EF541D" w:rsidRDefault="00924587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EF541D" w:rsidRDefault="009A306C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EF541D" w:rsidRDefault="009A306C" w:rsidP="00EF541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EF541D" w:rsidRDefault="00115D06" w:rsidP="00EF541D">
      <w:pPr>
        <w:ind w:firstLine="709"/>
        <w:rPr>
          <w:rFonts w:cs="Arial"/>
        </w:rPr>
      </w:pPr>
      <w:r w:rsidRPr="00EF541D">
        <w:rPr>
          <w:rFonts w:cs="Arial"/>
        </w:rPr>
        <w:t>Глава Нерчинско-Заводского</w:t>
      </w:r>
    </w:p>
    <w:p w:rsidR="00115D06" w:rsidRPr="00EF541D" w:rsidRDefault="00115D06" w:rsidP="00EF541D">
      <w:pPr>
        <w:ind w:firstLine="709"/>
        <w:rPr>
          <w:rFonts w:cs="Arial"/>
        </w:rPr>
      </w:pPr>
      <w:r w:rsidRPr="00EF541D">
        <w:rPr>
          <w:rFonts w:cs="Arial"/>
        </w:rPr>
        <w:t>муниципального округа</w:t>
      </w:r>
      <w:r w:rsidR="009A306C" w:rsidRPr="00EF541D">
        <w:rPr>
          <w:rFonts w:cs="Arial"/>
        </w:rPr>
        <w:tab/>
      </w:r>
      <w:r w:rsidR="009A306C" w:rsidRPr="00EF541D">
        <w:rPr>
          <w:rFonts w:cs="Arial"/>
        </w:rPr>
        <w:tab/>
      </w:r>
      <w:r w:rsidR="009A306C" w:rsidRPr="00EF541D">
        <w:rPr>
          <w:rFonts w:cs="Arial"/>
        </w:rPr>
        <w:tab/>
      </w:r>
      <w:r w:rsidR="009A306C" w:rsidRPr="00EF541D">
        <w:rPr>
          <w:rFonts w:cs="Arial"/>
        </w:rPr>
        <w:tab/>
      </w:r>
      <w:r w:rsidR="009A306C" w:rsidRPr="00EF541D">
        <w:rPr>
          <w:rFonts w:cs="Arial"/>
        </w:rPr>
        <w:tab/>
      </w:r>
      <w:r w:rsidR="009A306C" w:rsidRPr="00EF541D">
        <w:rPr>
          <w:rFonts w:cs="Arial"/>
        </w:rPr>
        <w:tab/>
      </w:r>
      <w:r w:rsidR="009A306C" w:rsidRPr="00EF541D">
        <w:rPr>
          <w:rFonts w:cs="Arial"/>
        </w:rPr>
        <w:tab/>
      </w:r>
      <w:r w:rsidR="003954C6" w:rsidRPr="00EF541D">
        <w:rPr>
          <w:rFonts w:cs="Arial"/>
        </w:rPr>
        <w:tab/>
      </w:r>
      <w:r w:rsidRPr="00EF541D">
        <w:rPr>
          <w:rFonts w:cs="Arial"/>
        </w:rPr>
        <w:t>Л.В. Михалев</w:t>
      </w:r>
      <w:bookmarkEnd w:id="0"/>
    </w:p>
    <w:sectPr w:rsidR="00115D06" w:rsidRPr="00EF541D" w:rsidSect="009A306C">
      <w:headerReference w:type="default" r:id="rId4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4F1" w:rsidRDefault="008114F1" w:rsidP="00BB54DD">
      <w:r>
        <w:separator/>
      </w:r>
    </w:p>
  </w:endnote>
  <w:endnote w:type="continuationSeparator" w:id="0">
    <w:p w:rsidR="008114F1" w:rsidRDefault="008114F1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4F1" w:rsidRDefault="008114F1" w:rsidP="00BB54DD">
      <w:r>
        <w:separator/>
      </w:r>
    </w:p>
  </w:footnote>
  <w:footnote w:type="continuationSeparator" w:id="0">
    <w:p w:rsidR="008114F1" w:rsidRDefault="008114F1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1D70CC"/>
    <w:rsid w:val="00220BA3"/>
    <w:rsid w:val="002626B1"/>
    <w:rsid w:val="00292E78"/>
    <w:rsid w:val="002C0B84"/>
    <w:rsid w:val="002E76B4"/>
    <w:rsid w:val="002F40EC"/>
    <w:rsid w:val="002F422F"/>
    <w:rsid w:val="00321AF2"/>
    <w:rsid w:val="00322F28"/>
    <w:rsid w:val="00330DEB"/>
    <w:rsid w:val="0037666F"/>
    <w:rsid w:val="003954C6"/>
    <w:rsid w:val="003D7E42"/>
    <w:rsid w:val="003E38EF"/>
    <w:rsid w:val="004147E4"/>
    <w:rsid w:val="00432D1B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70207"/>
    <w:rsid w:val="00690C6E"/>
    <w:rsid w:val="006B68DE"/>
    <w:rsid w:val="0071505F"/>
    <w:rsid w:val="00727F48"/>
    <w:rsid w:val="007A41DF"/>
    <w:rsid w:val="007B6FA6"/>
    <w:rsid w:val="007C32F0"/>
    <w:rsid w:val="007E027D"/>
    <w:rsid w:val="007E0376"/>
    <w:rsid w:val="007F2D7D"/>
    <w:rsid w:val="008114F1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C35E7"/>
    <w:rsid w:val="009D3551"/>
    <w:rsid w:val="009F4FB2"/>
    <w:rsid w:val="00A15FCB"/>
    <w:rsid w:val="00A440BF"/>
    <w:rsid w:val="00A50871"/>
    <w:rsid w:val="00AA0986"/>
    <w:rsid w:val="00AB46DA"/>
    <w:rsid w:val="00AD79CC"/>
    <w:rsid w:val="00B3496C"/>
    <w:rsid w:val="00B62D79"/>
    <w:rsid w:val="00BA6003"/>
    <w:rsid w:val="00BB54DD"/>
    <w:rsid w:val="00BE2B16"/>
    <w:rsid w:val="00C271D3"/>
    <w:rsid w:val="00C72A03"/>
    <w:rsid w:val="00C802D5"/>
    <w:rsid w:val="00C941B1"/>
    <w:rsid w:val="00D0422A"/>
    <w:rsid w:val="00D149BA"/>
    <w:rsid w:val="00D309F3"/>
    <w:rsid w:val="00D4003B"/>
    <w:rsid w:val="00D43830"/>
    <w:rsid w:val="00DC3132"/>
    <w:rsid w:val="00E366A5"/>
    <w:rsid w:val="00EA71E6"/>
    <w:rsid w:val="00EF541D"/>
    <w:rsid w:val="00F13E54"/>
    <w:rsid w:val="00F14140"/>
    <w:rsid w:val="00F224FE"/>
    <w:rsid w:val="00F26C0E"/>
    <w:rsid w:val="00F33848"/>
    <w:rsid w:val="00F33BC7"/>
    <w:rsid w:val="00F55253"/>
    <w:rsid w:val="00F9111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de86c033-88ed-47bd-8cc8-27c3e92e8b91" TargetMode="External"/><Relationship Id="rId18" Type="http://schemas.openxmlformats.org/officeDocument/2006/relationships/hyperlink" Target="about:blank?act=0f1d91ff-9259-4c68-aa5a-42ebd913bc27" TargetMode="External"/><Relationship Id="rId26" Type="http://schemas.openxmlformats.org/officeDocument/2006/relationships/hyperlink" Target="about:blank?act=316bb677-572e-447a-84f4-a05961401a28" TargetMode="External"/><Relationship Id="rId39" Type="http://schemas.openxmlformats.org/officeDocument/2006/relationships/hyperlink" Target="about:blank?act=7e18089e-7c08-4c10-9851-4d16eea967d2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6e5a967a-2541-491e-9521-5f6ae593fd5c" TargetMode="External"/><Relationship Id="rId34" Type="http://schemas.openxmlformats.org/officeDocument/2006/relationships/hyperlink" Target="about:blank?act=13a6b30f-2c03-4496-a9a1-255240076f27" TargetMode="External"/><Relationship Id="rId42" Type="http://schemas.openxmlformats.org/officeDocument/2006/relationships/hyperlink" Target="about:blank?act=d58d8ce4-1f0e-463c-aa0e-f4944084ecc2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91539d6a-e4b0-4ce6-a242-7b68f729e9f0" TargetMode="External"/><Relationship Id="rId17" Type="http://schemas.openxmlformats.org/officeDocument/2006/relationships/hyperlink" Target="about:blank?act=6134b9f1-b026-4658-adfd-5a9a28271e57" TargetMode="External"/><Relationship Id="rId25" Type="http://schemas.openxmlformats.org/officeDocument/2006/relationships/hyperlink" Target="about:blank?act=089a97cf-1b48-4c6f-8cef-bcd6d9eeecc2" TargetMode="External"/><Relationship Id="rId33" Type="http://schemas.openxmlformats.org/officeDocument/2006/relationships/hyperlink" Target="about:blank?act=5caac68d-5915-4ffe-b317-b2bb1aa556d2" TargetMode="External"/><Relationship Id="rId38" Type="http://schemas.openxmlformats.org/officeDocument/2006/relationships/hyperlink" Target="about:blank?act=a001c4c3-835f-4888-8da6-da6ae97f77a4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about:blank?act=4dac7173-d9d9-4dec-b039-96c192e11c27" TargetMode="External"/><Relationship Id="rId20" Type="http://schemas.openxmlformats.org/officeDocument/2006/relationships/hyperlink" Target="about:blank?act=dd6ff695-febe-4406-bfc4-b8e4734d7ca4" TargetMode="External"/><Relationship Id="rId29" Type="http://schemas.openxmlformats.org/officeDocument/2006/relationships/hyperlink" Target="about:blank?act=f936a860-b221-471f-b3ad-15ed03ddbadf" TargetMode="External"/><Relationship Id="rId41" Type="http://schemas.openxmlformats.org/officeDocument/2006/relationships/hyperlink" Target="about:blank?act=2b376480-43e0-4c52-898d-c5de84426a3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cf023dec-a81a-45d8-adfc-9b8631d671cd" TargetMode="External"/><Relationship Id="rId24" Type="http://schemas.openxmlformats.org/officeDocument/2006/relationships/hyperlink" Target="about:blank?act=56d8fd0f-421d-4ee2-baa1-e4090ea2d451" TargetMode="External"/><Relationship Id="rId32" Type="http://schemas.openxmlformats.org/officeDocument/2006/relationships/hyperlink" Target="about:blank?act=dbff5676-ff23-493f-8534-0437af43d808" TargetMode="External"/><Relationship Id="rId37" Type="http://schemas.openxmlformats.org/officeDocument/2006/relationships/hyperlink" Target="about:blank?act=6a69d9c7-cf7d-46d4-86c3-4e53599f32f6" TargetMode="External"/><Relationship Id="rId40" Type="http://schemas.openxmlformats.org/officeDocument/2006/relationships/hyperlink" Target="about:blank?act=6351330e-8c30-4ccf-b899-d149675e8661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about:blank?act=91884fa2-541c-4e32-bbc8-38e1c3d8718b" TargetMode="External"/><Relationship Id="rId23" Type="http://schemas.openxmlformats.org/officeDocument/2006/relationships/hyperlink" Target="about:blank?act=8d549d94-c892-437f-8ba9-7ade7a7c7bc2" TargetMode="External"/><Relationship Id="rId28" Type="http://schemas.openxmlformats.org/officeDocument/2006/relationships/hyperlink" Target="about:blank?act=3e60fad3-b2a8-46eb-90d6-6fe4bfb90746" TargetMode="External"/><Relationship Id="rId36" Type="http://schemas.openxmlformats.org/officeDocument/2006/relationships/hyperlink" Target="about:blank?act=6f78cb6f-e0f6-4497-b430-0e3a12f8e085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f403dba6-7638-4a0e-8e5f-1d5cbfa448cd" TargetMode="External"/><Relationship Id="rId31" Type="http://schemas.openxmlformats.org/officeDocument/2006/relationships/hyperlink" Target="about:blank?act=062bd925-d154-4728-a869-29897769339b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950a7f46-a26d-4b38-bc16-44ea111bdb12" TargetMode="External"/><Relationship Id="rId22" Type="http://schemas.openxmlformats.org/officeDocument/2006/relationships/hyperlink" Target="about:blank?act=47aea5af-c755-4ce5-9a48-156b0bf81276" TargetMode="External"/><Relationship Id="rId27" Type="http://schemas.openxmlformats.org/officeDocument/2006/relationships/hyperlink" Target="about:blank?act=9446c53e-6aa5-401f-b997-45200a236998" TargetMode="External"/><Relationship Id="rId30" Type="http://schemas.openxmlformats.org/officeDocument/2006/relationships/hyperlink" Target="about:blank?act=25c0e914-9890-41a5-a63e-f31324130cc8" TargetMode="External"/><Relationship Id="rId35" Type="http://schemas.openxmlformats.org/officeDocument/2006/relationships/hyperlink" Target="about:blank?act=3e967ff6-31f3-40e3-8e7b-5ab21fc6ecfa" TargetMode="External"/><Relationship Id="rId43" Type="http://schemas.openxmlformats.org/officeDocument/2006/relationships/hyperlink" Target="about:blank?act=b316b9c1-54b5-4ea6-a7f8-a5e2ac960fd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38A6-B8FF-429E-86C8-CC9534850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301</TotalTime>
  <Pages>1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22</cp:revision>
  <cp:lastPrinted>2025-03-28T00:30:00Z</cp:lastPrinted>
  <dcterms:created xsi:type="dcterms:W3CDTF">2025-03-24T01:35:00Z</dcterms:created>
  <dcterms:modified xsi:type="dcterms:W3CDTF">2025-04-22T00:42:00Z</dcterms:modified>
</cp:coreProperties>
</file>